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732" w:rsidRDefault="00D47219" w:rsidP="00892879">
      <w:pPr>
        <w:pStyle w:val="1"/>
      </w:pPr>
      <w:r>
        <w:rPr>
          <w:rFonts w:hint="eastAsia"/>
        </w:rPr>
        <w:t>徐乃昌舊藏甲骨新綴</w:t>
      </w:r>
      <w:r w:rsidR="00A678CE">
        <w:rPr>
          <w:rFonts w:hint="eastAsia"/>
        </w:rPr>
        <w:t>五組</w:t>
      </w:r>
      <w:r w:rsidR="008F57BA">
        <w:rPr>
          <w:rFonts w:hint="eastAsia"/>
        </w:rPr>
        <w:t>（</w:t>
      </w:r>
      <w:r w:rsidR="000D1F05">
        <w:rPr>
          <w:rFonts w:hint="eastAsia"/>
        </w:rPr>
        <w:t>附著錄</w:t>
      </w:r>
      <w:r w:rsidR="00A720BF">
        <w:rPr>
          <w:rFonts w:hint="eastAsia"/>
        </w:rPr>
        <w:t>對照</w:t>
      </w:r>
      <w:r w:rsidR="008F57BA">
        <w:rPr>
          <w:rFonts w:hint="eastAsia"/>
        </w:rPr>
        <w:t>表）</w:t>
      </w:r>
    </w:p>
    <w:p w:rsidR="009F4D2B" w:rsidRDefault="009F4D2B" w:rsidP="004749D0">
      <w:pPr>
        <w:jc w:val="center"/>
        <w:rPr>
          <w:sz w:val="24"/>
          <w:szCs w:val="24"/>
        </w:rPr>
      </w:pPr>
    </w:p>
    <w:p w:rsidR="009F4D2B" w:rsidRDefault="009F4D2B" w:rsidP="009F4D2B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楊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熠</w:t>
      </w:r>
    </w:p>
    <w:p w:rsidR="00972269" w:rsidRPr="00302215" w:rsidRDefault="003633BB" w:rsidP="00302215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復旦大學出土文獻與古文字研究中心</w:t>
      </w:r>
    </w:p>
    <w:p w:rsidR="00261B57" w:rsidRDefault="00261B57" w:rsidP="00302215">
      <w:pPr>
        <w:widowControl/>
        <w:jc w:val="center"/>
      </w:pPr>
    </w:p>
    <w:p w:rsidR="00026FA8" w:rsidRDefault="00BE58A8" w:rsidP="00835C58">
      <w:pPr>
        <w:widowControl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本文</w:t>
      </w:r>
      <w:r w:rsidR="009C5770" w:rsidRPr="009C5770">
        <w:rPr>
          <w:rFonts w:hint="eastAsia"/>
          <w:sz w:val="24"/>
          <w:szCs w:val="24"/>
        </w:rPr>
        <w:t>爲筆者</w:t>
      </w:r>
      <w:r w:rsidR="003D52B1">
        <w:rPr>
          <w:rFonts w:hint="eastAsia"/>
          <w:sz w:val="24"/>
          <w:szCs w:val="24"/>
        </w:rPr>
        <w:t>未刊稿</w:t>
      </w:r>
      <w:r w:rsidR="00FC0624">
        <w:rPr>
          <w:rFonts w:hint="eastAsia"/>
          <w:sz w:val="24"/>
          <w:szCs w:val="24"/>
        </w:rPr>
        <w:t>《徐乃昌舊藏甲骨的著錄、遞藏與現狀研究》的</w:t>
      </w:r>
      <w:r w:rsidR="006E006B">
        <w:rPr>
          <w:rFonts w:hint="eastAsia"/>
          <w:sz w:val="24"/>
          <w:szCs w:val="24"/>
        </w:rPr>
        <w:t>部分內容</w:t>
      </w:r>
      <w:r w:rsidR="00F9345F">
        <w:rPr>
          <w:rFonts w:hint="eastAsia"/>
          <w:sz w:val="24"/>
          <w:szCs w:val="24"/>
        </w:rPr>
        <w:t>。</w:t>
      </w:r>
      <w:r w:rsidR="00795467">
        <w:rPr>
          <w:rFonts w:hint="eastAsia"/>
          <w:sz w:val="24"/>
          <w:szCs w:val="24"/>
        </w:rPr>
        <w:t>文中</w:t>
      </w:r>
      <w:r w:rsidR="00E71A45">
        <w:rPr>
          <w:rFonts w:hint="eastAsia"/>
          <w:sz w:val="24"/>
          <w:szCs w:val="24"/>
        </w:rPr>
        <w:t>甲骨拓本</w:t>
      </w:r>
      <w:r w:rsidR="00816E67">
        <w:rPr>
          <w:rFonts w:hint="eastAsia"/>
          <w:sz w:val="24"/>
          <w:szCs w:val="24"/>
        </w:rPr>
        <w:t>簡稱</w:t>
      </w:r>
      <w:r w:rsidR="00D51888">
        <w:rPr>
          <w:rFonts w:hint="eastAsia"/>
          <w:sz w:val="24"/>
          <w:szCs w:val="24"/>
        </w:rPr>
        <w:t>爲</w:t>
      </w:r>
      <w:r w:rsidR="002A67D1">
        <w:rPr>
          <w:rFonts w:hint="eastAsia"/>
          <w:sz w:val="24"/>
          <w:szCs w:val="24"/>
        </w:rPr>
        <w:t>《積餘》</w:t>
      </w:r>
      <w:r w:rsidR="009D34CD">
        <w:rPr>
          <w:rFonts w:hint="eastAsia"/>
          <w:sz w:val="24"/>
          <w:szCs w:val="24"/>
        </w:rPr>
        <w:t>者</w:t>
      </w:r>
      <w:r w:rsidR="00811862">
        <w:rPr>
          <w:rFonts w:hint="eastAsia"/>
          <w:sz w:val="24"/>
          <w:szCs w:val="24"/>
        </w:rPr>
        <w:t>，即</w:t>
      </w:r>
      <w:r w:rsidR="00922901">
        <w:rPr>
          <w:rFonts w:hint="eastAsia"/>
          <w:sz w:val="24"/>
          <w:szCs w:val="24"/>
        </w:rPr>
        <w:t>現藏南京圖書館的《積餘甲骨文拓片》</w:t>
      </w:r>
      <w:r w:rsidR="00854AC9">
        <w:rPr>
          <w:rFonts w:hint="eastAsia"/>
          <w:sz w:val="24"/>
          <w:szCs w:val="24"/>
        </w:rPr>
        <w:t>。該</w:t>
      </w:r>
      <w:r w:rsidR="00E36DDE">
        <w:rPr>
          <w:rFonts w:hint="eastAsia"/>
          <w:sz w:val="24"/>
          <w:szCs w:val="24"/>
        </w:rPr>
        <w:t>書末尾</w:t>
      </w:r>
      <w:r w:rsidR="00A6598C">
        <w:rPr>
          <w:rFonts w:hint="eastAsia"/>
          <w:sz w:val="24"/>
          <w:szCs w:val="24"/>
        </w:rPr>
        <w:t>有王國維手書跋文</w:t>
      </w:r>
      <w:r w:rsidR="00FF6D18">
        <w:rPr>
          <w:rFonts w:hint="eastAsia"/>
          <w:sz w:val="24"/>
          <w:szCs w:val="24"/>
        </w:rPr>
        <w:t>，也就是</w:t>
      </w:r>
      <w:r w:rsidR="00854AC9">
        <w:rPr>
          <w:rFonts w:hint="eastAsia"/>
          <w:sz w:val="24"/>
          <w:szCs w:val="24"/>
        </w:rPr>
        <w:t>收入</w:t>
      </w:r>
      <w:r w:rsidR="00035985">
        <w:rPr>
          <w:rFonts w:hint="eastAsia"/>
          <w:sz w:val="24"/>
          <w:szCs w:val="24"/>
        </w:rPr>
        <w:t>《觀堂別集》的《隨庵所藏殷虛文字序</w:t>
      </w:r>
      <w:r w:rsidR="00134123" w:rsidRPr="00134123">
        <w:rPr>
          <w:rFonts w:hint="eastAsia"/>
          <w:sz w:val="24"/>
          <w:szCs w:val="24"/>
        </w:rPr>
        <w:t>》</w:t>
      </w:r>
      <w:r w:rsidR="00B17712">
        <w:rPr>
          <w:rFonts w:hint="eastAsia"/>
          <w:sz w:val="24"/>
          <w:szCs w:val="24"/>
        </w:rPr>
        <w:t>的原稿</w:t>
      </w:r>
      <w:r w:rsidR="00FE63EE">
        <w:rPr>
          <w:rFonts w:hint="eastAsia"/>
          <w:sz w:val="24"/>
          <w:szCs w:val="24"/>
        </w:rPr>
        <w:t>，</w:t>
      </w:r>
      <w:r w:rsidR="00451440">
        <w:rPr>
          <w:rFonts w:hint="eastAsia"/>
          <w:sz w:val="24"/>
          <w:szCs w:val="24"/>
        </w:rPr>
        <w:t>其</w:t>
      </w:r>
      <w:r w:rsidR="00FD0444">
        <w:rPr>
          <w:rFonts w:hint="eastAsia"/>
          <w:sz w:val="24"/>
          <w:szCs w:val="24"/>
        </w:rPr>
        <w:t>影本</w:t>
      </w:r>
      <w:r w:rsidR="00FE63EE">
        <w:rPr>
          <w:rFonts w:hint="eastAsia"/>
          <w:sz w:val="24"/>
          <w:szCs w:val="24"/>
        </w:rPr>
        <w:t>亦見</w:t>
      </w:r>
      <w:r w:rsidR="00051A22">
        <w:rPr>
          <w:rFonts w:hint="eastAsia"/>
          <w:sz w:val="24"/>
          <w:szCs w:val="24"/>
        </w:rPr>
        <w:t>於</w:t>
      </w:r>
      <w:r w:rsidR="00FE63EE">
        <w:rPr>
          <w:rFonts w:hint="eastAsia"/>
          <w:sz w:val="24"/>
          <w:szCs w:val="24"/>
        </w:rPr>
        <w:t>近出的《觀堂遺墨》</w:t>
      </w:r>
      <w:r w:rsidR="0088589F">
        <w:rPr>
          <w:rFonts w:hint="eastAsia"/>
          <w:sz w:val="24"/>
          <w:szCs w:val="24"/>
        </w:rPr>
        <w:t>（中西書局，</w:t>
      </w:r>
      <w:r w:rsidR="0088589F">
        <w:rPr>
          <w:rFonts w:hint="eastAsia"/>
          <w:sz w:val="24"/>
          <w:szCs w:val="24"/>
        </w:rPr>
        <w:t>2</w:t>
      </w:r>
      <w:r w:rsidR="0088589F">
        <w:rPr>
          <w:sz w:val="24"/>
          <w:szCs w:val="24"/>
        </w:rPr>
        <w:t>022</w:t>
      </w:r>
      <w:r w:rsidR="0088589F">
        <w:rPr>
          <w:rFonts w:hint="eastAsia"/>
          <w:sz w:val="24"/>
          <w:szCs w:val="24"/>
        </w:rPr>
        <w:t>年</w:t>
      </w:r>
      <w:r w:rsidR="001D3584">
        <w:rPr>
          <w:rFonts w:hint="eastAsia"/>
          <w:sz w:val="24"/>
          <w:szCs w:val="24"/>
        </w:rPr>
        <w:t>，第</w:t>
      </w:r>
      <w:r w:rsidR="001D3584">
        <w:rPr>
          <w:rFonts w:hint="eastAsia"/>
          <w:sz w:val="24"/>
          <w:szCs w:val="24"/>
        </w:rPr>
        <w:t>1</w:t>
      </w:r>
      <w:r w:rsidR="001D3584">
        <w:rPr>
          <w:sz w:val="24"/>
          <w:szCs w:val="24"/>
        </w:rPr>
        <w:t>0</w:t>
      </w:r>
      <w:r w:rsidR="001D3584">
        <w:rPr>
          <w:rFonts w:hint="eastAsia"/>
          <w:sz w:val="24"/>
          <w:szCs w:val="24"/>
        </w:rPr>
        <w:t>-</w:t>
      </w:r>
      <w:r w:rsidR="001D3584">
        <w:rPr>
          <w:sz w:val="24"/>
          <w:szCs w:val="24"/>
        </w:rPr>
        <w:t>11</w:t>
      </w:r>
      <w:r w:rsidR="001D3584">
        <w:rPr>
          <w:rFonts w:hint="eastAsia"/>
          <w:sz w:val="24"/>
          <w:szCs w:val="24"/>
        </w:rPr>
        <w:t>頁</w:t>
      </w:r>
      <w:r w:rsidR="0088589F">
        <w:rPr>
          <w:rFonts w:hint="eastAsia"/>
          <w:sz w:val="24"/>
          <w:szCs w:val="24"/>
        </w:rPr>
        <w:t>）</w:t>
      </w:r>
      <w:r w:rsidR="008E1649">
        <w:rPr>
          <w:rFonts w:hint="eastAsia"/>
          <w:sz w:val="24"/>
          <w:szCs w:val="24"/>
        </w:rPr>
        <w:t>。王國維所謂</w:t>
      </w:r>
      <w:r w:rsidR="00653E5B">
        <w:rPr>
          <w:rFonts w:hint="eastAsia"/>
          <w:sz w:val="24"/>
          <w:szCs w:val="24"/>
        </w:rPr>
        <w:t>“隨庵所藏殷虛文字”</w:t>
      </w:r>
      <w:r w:rsidR="008E5A06">
        <w:rPr>
          <w:rFonts w:hint="eastAsia"/>
          <w:sz w:val="24"/>
          <w:szCs w:val="24"/>
        </w:rPr>
        <w:t>，</w:t>
      </w:r>
      <w:r w:rsidR="00653E5B">
        <w:rPr>
          <w:rFonts w:hint="eastAsia"/>
          <w:sz w:val="24"/>
          <w:szCs w:val="24"/>
        </w:rPr>
        <w:t>是</w:t>
      </w:r>
      <w:r w:rsidR="00653E5B" w:rsidRPr="00653E5B">
        <w:rPr>
          <w:rFonts w:hint="eastAsia"/>
          <w:sz w:val="24"/>
          <w:szCs w:val="24"/>
        </w:rPr>
        <w:t>標示出甲骨的藏家</w:t>
      </w:r>
      <w:r w:rsidR="005A0D50">
        <w:rPr>
          <w:rFonts w:hint="eastAsia"/>
          <w:sz w:val="24"/>
          <w:szCs w:val="24"/>
        </w:rPr>
        <w:t>（</w:t>
      </w:r>
      <w:r w:rsidR="0062420D">
        <w:rPr>
          <w:rFonts w:hint="eastAsia"/>
          <w:sz w:val="24"/>
          <w:szCs w:val="24"/>
        </w:rPr>
        <w:t>徐乃昌字</w:t>
      </w:r>
      <w:r w:rsidR="005A0D50">
        <w:rPr>
          <w:rFonts w:hint="eastAsia"/>
          <w:sz w:val="24"/>
          <w:szCs w:val="24"/>
        </w:rPr>
        <w:t>積餘，號隨庵）</w:t>
      </w:r>
      <w:r w:rsidR="00F60D29">
        <w:rPr>
          <w:rFonts w:hint="eastAsia"/>
          <w:sz w:val="24"/>
          <w:szCs w:val="24"/>
        </w:rPr>
        <w:t>，而非以之</w:t>
      </w:r>
      <w:r w:rsidR="00653E5B" w:rsidRPr="00653E5B">
        <w:rPr>
          <w:rFonts w:hint="eastAsia"/>
          <w:sz w:val="24"/>
          <w:szCs w:val="24"/>
        </w:rPr>
        <w:t>爲書名。</w:t>
      </w:r>
      <w:r w:rsidR="0033181C">
        <w:rPr>
          <w:rFonts w:hint="eastAsia"/>
          <w:sz w:val="24"/>
          <w:szCs w:val="24"/>
        </w:rPr>
        <w:t>從</w:t>
      </w:r>
      <w:r w:rsidR="00BE2C24">
        <w:rPr>
          <w:rFonts w:hint="eastAsia"/>
          <w:sz w:val="24"/>
          <w:szCs w:val="24"/>
        </w:rPr>
        <w:t>《積餘》</w:t>
      </w:r>
      <w:r w:rsidR="00654941">
        <w:rPr>
          <w:rFonts w:hint="eastAsia"/>
          <w:sz w:val="24"/>
          <w:szCs w:val="24"/>
        </w:rPr>
        <w:t>原書</w:t>
      </w:r>
      <w:r w:rsidR="0033181C">
        <w:rPr>
          <w:rFonts w:hint="eastAsia"/>
          <w:sz w:val="24"/>
          <w:szCs w:val="24"/>
        </w:rPr>
        <w:t>封面</w:t>
      </w:r>
      <w:r w:rsidR="00D718B2">
        <w:rPr>
          <w:rFonts w:hint="eastAsia"/>
          <w:sz w:val="24"/>
          <w:szCs w:val="24"/>
        </w:rPr>
        <w:t>的</w:t>
      </w:r>
      <w:r w:rsidR="00285770">
        <w:rPr>
          <w:rFonts w:hint="eastAsia"/>
          <w:sz w:val="24"/>
          <w:szCs w:val="24"/>
        </w:rPr>
        <w:t>題簽等綫索看來</w:t>
      </w:r>
      <w:r w:rsidR="0033181C">
        <w:rPr>
          <w:rFonts w:hint="eastAsia"/>
          <w:sz w:val="24"/>
          <w:szCs w:val="24"/>
        </w:rPr>
        <w:t>，</w:t>
      </w:r>
      <w:r w:rsidR="00285770">
        <w:rPr>
          <w:rFonts w:hint="eastAsia"/>
          <w:sz w:val="24"/>
          <w:szCs w:val="24"/>
        </w:rPr>
        <w:t>儘管</w:t>
      </w:r>
      <w:r w:rsidR="00514B32">
        <w:rPr>
          <w:rFonts w:hint="eastAsia"/>
          <w:sz w:val="24"/>
          <w:szCs w:val="24"/>
        </w:rPr>
        <w:t>書名</w:t>
      </w:r>
      <w:r w:rsidR="009B1E00" w:rsidRPr="00DA4548">
        <w:rPr>
          <w:rFonts w:hint="eastAsia"/>
          <w:sz w:val="24"/>
          <w:szCs w:val="24"/>
        </w:rPr>
        <w:t>《積餘甲骨文拓片》</w:t>
      </w:r>
      <w:r w:rsidR="00F2246E">
        <w:rPr>
          <w:rFonts w:hint="eastAsia"/>
          <w:sz w:val="24"/>
          <w:szCs w:val="24"/>
        </w:rPr>
        <w:t>可能</w:t>
      </w:r>
      <w:r w:rsidR="00EF010D">
        <w:rPr>
          <w:rFonts w:hint="eastAsia"/>
          <w:sz w:val="24"/>
          <w:szCs w:val="24"/>
        </w:rPr>
        <w:t>並非</w:t>
      </w:r>
      <w:r w:rsidR="00521F3D">
        <w:rPr>
          <w:rFonts w:hint="eastAsia"/>
          <w:sz w:val="24"/>
          <w:szCs w:val="24"/>
        </w:rPr>
        <w:t>出自徐氏，</w:t>
      </w:r>
      <w:r w:rsidR="001E4A1B">
        <w:rPr>
          <w:rFonts w:hint="eastAsia"/>
          <w:sz w:val="24"/>
          <w:szCs w:val="24"/>
        </w:rPr>
        <w:t>但</w:t>
      </w:r>
      <w:r w:rsidR="007A48D2">
        <w:rPr>
          <w:rFonts w:hint="eastAsia"/>
          <w:sz w:val="24"/>
          <w:szCs w:val="24"/>
        </w:rPr>
        <w:t>應該</w:t>
      </w:r>
      <w:r w:rsidR="00316266">
        <w:rPr>
          <w:rFonts w:hint="eastAsia"/>
          <w:sz w:val="24"/>
          <w:szCs w:val="24"/>
        </w:rPr>
        <w:t>是</w:t>
      </w:r>
      <w:r w:rsidR="0028574F">
        <w:rPr>
          <w:rFonts w:hint="eastAsia"/>
          <w:sz w:val="24"/>
          <w:szCs w:val="24"/>
        </w:rPr>
        <w:t>目前</w:t>
      </w:r>
      <w:r w:rsidR="00E97408">
        <w:rPr>
          <w:rFonts w:hint="eastAsia"/>
          <w:sz w:val="24"/>
          <w:szCs w:val="24"/>
        </w:rPr>
        <w:t>來說</w:t>
      </w:r>
      <w:r w:rsidR="00DA4548" w:rsidRPr="00DA4548">
        <w:rPr>
          <w:rFonts w:hint="eastAsia"/>
          <w:sz w:val="24"/>
          <w:szCs w:val="24"/>
        </w:rPr>
        <w:t>比較合適的</w:t>
      </w:r>
      <w:r w:rsidR="00035DF5">
        <w:rPr>
          <w:rFonts w:hint="eastAsia"/>
          <w:sz w:val="24"/>
          <w:szCs w:val="24"/>
        </w:rPr>
        <w:t>名稱</w:t>
      </w:r>
      <w:r w:rsidR="00DA4548">
        <w:rPr>
          <w:rFonts w:hint="eastAsia"/>
          <w:sz w:val="24"/>
          <w:szCs w:val="24"/>
        </w:rPr>
        <w:t>。</w:t>
      </w:r>
      <w:r w:rsidR="00294BC5">
        <w:rPr>
          <w:rFonts w:hint="eastAsia"/>
          <w:sz w:val="24"/>
          <w:szCs w:val="24"/>
        </w:rPr>
        <w:t>而</w:t>
      </w:r>
      <w:r w:rsidR="00770E5D">
        <w:rPr>
          <w:rFonts w:hint="eastAsia"/>
          <w:sz w:val="24"/>
          <w:szCs w:val="24"/>
        </w:rPr>
        <w:t>《鐵四百》</w:t>
      </w:r>
      <w:r w:rsidR="00294BC5">
        <w:rPr>
          <w:rFonts w:hint="eastAsia"/>
          <w:sz w:val="24"/>
          <w:szCs w:val="24"/>
        </w:rPr>
        <w:t>即</w:t>
      </w:r>
      <w:r w:rsidR="000968F7">
        <w:rPr>
          <w:rFonts w:hint="eastAsia"/>
          <w:sz w:val="24"/>
          <w:szCs w:val="24"/>
        </w:rPr>
        <w:t>《鐵雲藏龜四百種》</w:t>
      </w:r>
      <w:r w:rsidR="00537DF3">
        <w:rPr>
          <w:rFonts w:hint="eastAsia"/>
          <w:sz w:val="24"/>
          <w:szCs w:val="24"/>
        </w:rPr>
        <w:t>，</w:t>
      </w:r>
      <w:r w:rsidR="00537DF3" w:rsidRPr="00537DF3">
        <w:rPr>
          <w:rFonts w:hint="eastAsia"/>
          <w:sz w:val="24"/>
          <w:szCs w:val="24"/>
        </w:rPr>
        <w:t>係傅斯年圖書館特藏珍善本圖籍</w:t>
      </w:r>
      <w:r w:rsidR="005A12BC">
        <w:rPr>
          <w:rFonts w:hint="eastAsia"/>
          <w:sz w:val="24"/>
          <w:szCs w:val="24"/>
        </w:rPr>
        <w:t>，</w:t>
      </w:r>
      <w:r w:rsidR="00A944E6">
        <w:rPr>
          <w:rFonts w:hint="eastAsia"/>
          <w:sz w:val="24"/>
          <w:szCs w:val="24"/>
        </w:rPr>
        <w:t>學界此前對</w:t>
      </w:r>
      <w:r w:rsidR="00E81D0A">
        <w:rPr>
          <w:rFonts w:hint="eastAsia"/>
          <w:sz w:val="24"/>
          <w:szCs w:val="24"/>
        </w:rPr>
        <w:t>該書的認識</w:t>
      </w:r>
      <w:r w:rsidR="00F47378">
        <w:rPr>
          <w:rFonts w:hint="eastAsia"/>
          <w:sz w:val="24"/>
          <w:szCs w:val="24"/>
        </w:rPr>
        <w:t>，</w:t>
      </w:r>
      <w:r w:rsidR="00D732B4">
        <w:rPr>
          <w:rFonts w:hint="eastAsia"/>
          <w:sz w:val="24"/>
          <w:szCs w:val="24"/>
        </w:rPr>
        <w:t>可參</w:t>
      </w:r>
      <w:r w:rsidR="003E2D10">
        <w:rPr>
          <w:rFonts w:hint="eastAsia"/>
          <w:sz w:val="24"/>
          <w:szCs w:val="24"/>
        </w:rPr>
        <w:t>綴續</w:t>
      </w:r>
      <w:r w:rsidR="003E2D10">
        <w:rPr>
          <w:sz w:val="24"/>
          <w:szCs w:val="24"/>
        </w:rPr>
        <w:t>488</w:t>
      </w:r>
      <w:r w:rsidR="003E2D10">
        <w:rPr>
          <w:rFonts w:hint="eastAsia"/>
          <w:sz w:val="24"/>
          <w:szCs w:val="24"/>
        </w:rPr>
        <w:t>考釋所引雷煥章</w:t>
      </w:r>
      <w:r w:rsidR="00237FE2">
        <w:rPr>
          <w:rFonts w:hint="eastAsia"/>
          <w:sz w:val="24"/>
          <w:szCs w:val="24"/>
        </w:rPr>
        <w:t>的考察</w:t>
      </w:r>
      <w:r w:rsidR="00537DF3">
        <w:rPr>
          <w:rFonts w:hint="eastAsia"/>
          <w:sz w:val="24"/>
          <w:szCs w:val="24"/>
        </w:rPr>
        <w:t>。</w:t>
      </w:r>
    </w:p>
    <w:p w:rsidR="002F4415" w:rsidRDefault="00EE33E3" w:rsidP="00026FA8">
      <w:pPr>
        <w:widowControl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只要同時注意到</w:t>
      </w:r>
      <w:r w:rsidR="009D38FB">
        <w:rPr>
          <w:rFonts w:hint="eastAsia"/>
          <w:sz w:val="24"/>
          <w:szCs w:val="24"/>
        </w:rPr>
        <w:t>上述</w:t>
      </w:r>
      <w:r w:rsidR="00B30E30">
        <w:rPr>
          <w:rFonts w:hint="eastAsia"/>
          <w:sz w:val="24"/>
          <w:szCs w:val="24"/>
        </w:rPr>
        <w:t>二</w:t>
      </w:r>
      <w:r>
        <w:rPr>
          <w:rFonts w:hint="eastAsia"/>
          <w:sz w:val="24"/>
          <w:szCs w:val="24"/>
        </w:rPr>
        <w:t>書，就不難</w:t>
      </w:r>
      <w:r w:rsidR="00DA77E3">
        <w:rPr>
          <w:rFonts w:hint="eastAsia"/>
          <w:sz w:val="24"/>
          <w:szCs w:val="24"/>
        </w:rPr>
        <w:t>發現</w:t>
      </w:r>
      <w:r w:rsidR="00003165">
        <w:rPr>
          <w:rFonts w:hint="eastAsia"/>
          <w:sz w:val="24"/>
          <w:szCs w:val="24"/>
        </w:rPr>
        <w:t>它們</w:t>
      </w:r>
      <w:r w:rsidR="0079030B">
        <w:rPr>
          <w:rFonts w:hint="eastAsia"/>
          <w:sz w:val="24"/>
          <w:szCs w:val="24"/>
        </w:rPr>
        <w:t>其實是徐乃昌舊藏甲骨在不同時期的拓本</w:t>
      </w:r>
      <w:r w:rsidR="002841FC">
        <w:rPr>
          <w:rFonts w:hint="eastAsia"/>
          <w:sz w:val="24"/>
          <w:szCs w:val="24"/>
        </w:rPr>
        <w:t>。</w:t>
      </w:r>
      <w:r w:rsidR="00003F94">
        <w:rPr>
          <w:rFonts w:hint="eastAsia"/>
          <w:sz w:val="24"/>
          <w:szCs w:val="24"/>
        </w:rPr>
        <w:t>仔細對比兩書</w:t>
      </w:r>
      <w:r w:rsidR="00571035">
        <w:rPr>
          <w:rFonts w:hint="eastAsia"/>
          <w:sz w:val="24"/>
          <w:szCs w:val="24"/>
        </w:rPr>
        <w:t>的</w:t>
      </w:r>
      <w:r w:rsidR="000347A1">
        <w:rPr>
          <w:rFonts w:hint="eastAsia"/>
          <w:sz w:val="24"/>
          <w:szCs w:val="24"/>
        </w:rPr>
        <w:t>拓本</w:t>
      </w:r>
      <w:r w:rsidR="00DF000D">
        <w:rPr>
          <w:rFonts w:hint="eastAsia"/>
          <w:sz w:val="24"/>
          <w:szCs w:val="24"/>
        </w:rPr>
        <w:t>，</w:t>
      </w:r>
      <w:r w:rsidR="00240367">
        <w:rPr>
          <w:rFonts w:hint="eastAsia"/>
          <w:sz w:val="24"/>
          <w:szCs w:val="24"/>
        </w:rPr>
        <w:t>又</w:t>
      </w:r>
      <w:r w:rsidR="00DF000D">
        <w:rPr>
          <w:rFonts w:hint="eastAsia"/>
          <w:sz w:val="24"/>
          <w:szCs w:val="24"/>
        </w:rPr>
        <w:t>可知《鐵四百》拓次早於《積餘》。</w:t>
      </w:r>
      <w:r w:rsidR="0088686F">
        <w:rPr>
          <w:rFonts w:hint="eastAsia"/>
          <w:sz w:val="24"/>
          <w:szCs w:val="24"/>
        </w:rPr>
        <w:t>從《南坊》卷二摹錄甲骨的情況來看</w:t>
      </w:r>
      <w:r w:rsidR="000347A1">
        <w:rPr>
          <w:rFonts w:hint="eastAsia"/>
          <w:sz w:val="24"/>
          <w:szCs w:val="24"/>
        </w:rPr>
        <w:t>，它所依據</w:t>
      </w:r>
      <w:r w:rsidR="00FF41A5">
        <w:rPr>
          <w:rFonts w:hint="eastAsia"/>
          <w:sz w:val="24"/>
          <w:szCs w:val="24"/>
        </w:rPr>
        <w:t>的拓本</w:t>
      </w:r>
      <w:r w:rsidR="00D028E5">
        <w:rPr>
          <w:rFonts w:hint="eastAsia"/>
          <w:sz w:val="24"/>
          <w:szCs w:val="24"/>
        </w:rPr>
        <w:t>，很可能</w:t>
      </w:r>
      <w:r w:rsidR="00CB14DD">
        <w:rPr>
          <w:rFonts w:hint="eastAsia"/>
          <w:sz w:val="24"/>
          <w:szCs w:val="24"/>
        </w:rPr>
        <w:t>就</w:t>
      </w:r>
      <w:r w:rsidR="00FF41A5">
        <w:rPr>
          <w:rFonts w:hint="eastAsia"/>
          <w:sz w:val="24"/>
          <w:szCs w:val="24"/>
        </w:rPr>
        <w:t>是《鐵四百》。</w:t>
      </w:r>
    </w:p>
    <w:p w:rsidR="00017EA1" w:rsidRDefault="002C2F9C" w:rsidP="00017EA1">
      <w:pPr>
        <w:widowControl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徐乃昌舊藏</w:t>
      </w:r>
      <w:r w:rsidR="004D794E">
        <w:rPr>
          <w:rFonts w:hint="eastAsia"/>
          <w:sz w:val="24"/>
          <w:szCs w:val="24"/>
        </w:rPr>
        <w:t>甲骨後歸劉體智</w:t>
      </w:r>
      <w:r w:rsidR="00BA598C">
        <w:rPr>
          <w:rFonts w:hint="eastAsia"/>
          <w:sz w:val="24"/>
          <w:szCs w:val="24"/>
        </w:rPr>
        <w:t>善齋</w:t>
      </w:r>
      <w:r w:rsidR="00BE3C79">
        <w:rPr>
          <w:rFonts w:hint="eastAsia"/>
          <w:sz w:val="24"/>
          <w:szCs w:val="24"/>
        </w:rPr>
        <w:t>，</w:t>
      </w:r>
      <w:r w:rsidR="00356BAE">
        <w:rPr>
          <w:rFonts w:hint="eastAsia"/>
          <w:sz w:val="24"/>
          <w:szCs w:val="24"/>
        </w:rPr>
        <w:t>現藏國家圖書館</w:t>
      </w:r>
      <w:r w:rsidR="00CA3E8E">
        <w:rPr>
          <w:rFonts w:hint="eastAsia"/>
          <w:sz w:val="24"/>
          <w:szCs w:val="24"/>
        </w:rPr>
        <w:t>。</w:t>
      </w:r>
      <w:r w:rsidR="00024D72">
        <w:rPr>
          <w:rFonts w:hint="eastAsia"/>
          <w:sz w:val="24"/>
          <w:szCs w:val="24"/>
        </w:rPr>
        <w:t>前輩學者</w:t>
      </w:r>
      <w:r w:rsidR="00216264">
        <w:rPr>
          <w:rFonts w:hint="eastAsia"/>
          <w:sz w:val="24"/>
          <w:szCs w:val="24"/>
        </w:rPr>
        <w:t>曾</w:t>
      </w:r>
      <w:r w:rsidR="007A608A">
        <w:rPr>
          <w:rFonts w:hint="eastAsia"/>
          <w:sz w:val="24"/>
          <w:szCs w:val="24"/>
        </w:rPr>
        <w:t>嘗試</w:t>
      </w:r>
      <w:r w:rsidR="00EE3D72">
        <w:rPr>
          <w:rFonts w:hint="eastAsia"/>
          <w:sz w:val="24"/>
          <w:szCs w:val="24"/>
        </w:rPr>
        <w:t>根</w:t>
      </w:r>
      <w:r w:rsidR="00216264">
        <w:rPr>
          <w:rFonts w:hint="eastAsia"/>
          <w:sz w:val="24"/>
          <w:szCs w:val="24"/>
        </w:rPr>
        <w:t>據</w:t>
      </w:r>
      <w:r w:rsidR="00AE6BFF">
        <w:rPr>
          <w:rFonts w:hint="eastAsia"/>
          <w:sz w:val="24"/>
          <w:szCs w:val="24"/>
        </w:rPr>
        <w:t>《後》《粹》等書</w:t>
      </w:r>
      <w:r w:rsidR="00EE3D72">
        <w:rPr>
          <w:rFonts w:hint="eastAsia"/>
          <w:sz w:val="24"/>
          <w:szCs w:val="24"/>
        </w:rPr>
        <w:t>，</w:t>
      </w:r>
      <w:r w:rsidR="007A608A">
        <w:rPr>
          <w:rFonts w:hint="eastAsia"/>
          <w:sz w:val="24"/>
          <w:szCs w:val="24"/>
        </w:rPr>
        <w:t>從善齋甲骨</w:t>
      </w:r>
      <w:r w:rsidR="00E30F86">
        <w:rPr>
          <w:rFonts w:hint="eastAsia"/>
          <w:sz w:val="24"/>
          <w:szCs w:val="24"/>
        </w:rPr>
        <w:t>中離析出</w:t>
      </w:r>
      <w:r w:rsidR="00795D34">
        <w:rPr>
          <w:rFonts w:hint="eastAsia"/>
          <w:sz w:val="24"/>
          <w:szCs w:val="24"/>
        </w:rPr>
        <w:t>徐乃昌</w:t>
      </w:r>
      <w:r w:rsidR="00714AFA">
        <w:rPr>
          <w:rFonts w:hint="eastAsia"/>
          <w:sz w:val="24"/>
          <w:szCs w:val="24"/>
        </w:rPr>
        <w:t>的部分</w:t>
      </w:r>
      <w:r w:rsidR="00EE3D72">
        <w:rPr>
          <w:rFonts w:hint="eastAsia"/>
          <w:sz w:val="24"/>
          <w:szCs w:val="24"/>
        </w:rPr>
        <w:t>，但</w:t>
      </w:r>
      <w:r w:rsidR="00C14B88">
        <w:rPr>
          <w:rFonts w:hint="eastAsia"/>
          <w:sz w:val="24"/>
          <w:szCs w:val="24"/>
        </w:rPr>
        <w:t>未果</w:t>
      </w:r>
      <w:r w:rsidR="00EE3D72">
        <w:rPr>
          <w:rFonts w:hint="eastAsia"/>
          <w:sz w:val="24"/>
          <w:szCs w:val="24"/>
        </w:rPr>
        <w:t>。</w:t>
      </w:r>
      <w:r w:rsidR="00127EE1">
        <w:rPr>
          <w:rFonts w:hint="eastAsia"/>
          <w:sz w:val="24"/>
          <w:szCs w:val="24"/>
        </w:rPr>
        <w:t>現在</w:t>
      </w:r>
      <w:r w:rsidR="005A0638">
        <w:rPr>
          <w:rFonts w:hint="eastAsia"/>
          <w:sz w:val="24"/>
          <w:szCs w:val="24"/>
        </w:rPr>
        <w:t>有了《積餘》和《鐵四百》</w:t>
      </w:r>
      <w:r w:rsidR="002D2F51">
        <w:rPr>
          <w:rFonts w:hint="eastAsia"/>
          <w:sz w:val="24"/>
          <w:szCs w:val="24"/>
        </w:rPr>
        <w:t>拓本</w:t>
      </w:r>
      <w:r w:rsidR="005A0638">
        <w:rPr>
          <w:rFonts w:hint="eastAsia"/>
          <w:sz w:val="24"/>
          <w:szCs w:val="24"/>
        </w:rPr>
        <w:t>的對照</w:t>
      </w:r>
      <w:r w:rsidR="0031171B">
        <w:rPr>
          <w:rFonts w:hint="eastAsia"/>
          <w:sz w:val="24"/>
          <w:szCs w:val="24"/>
        </w:rPr>
        <w:t>，</w:t>
      </w:r>
      <w:r w:rsidR="006414AD">
        <w:rPr>
          <w:rFonts w:hint="eastAsia"/>
          <w:sz w:val="24"/>
          <w:szCs w:val="24"/>
        </w:rPr>
        <w:t>可以說</w:t>
      </w:r>
      <w:r w:rsidR="00817341">
        <w:rPr>
          <w:rFonts w:hint="eastAsia"/>
          <w:sz w:val="24"/>
          <w:szCs w:val="24"/>
        </w:rPr>
        <w:t>完成</w:t>
      </w:r>
      <w:r w:rsidR="006913BB">
        <w:rPr>
          <w:rFonts w:hint="eastAsia"/>
          <w:sz w:val="24"/>
          <w:szCs w:val="24"/>
        </w:rPr>
        <w:t>此項</w:t>
      </w:r>
      <w:r w:rsidR="0031171B">
        <w:rPr>
          <w:rFonts w:hint="eastAsia"/>
          <w:sz w:val="24"/>
          <w:szCs w:val="24"/>
        </w:rPr>
        <w:t>工作</w:t>
      </w:r>
      <w:r w:rsidR="006414AD">
        <w:rPr>
          <w:rFonts w:hint="eastAsia"/>
          <w:sz w:val="24"/>
          <w:szCs w:val="24"/>
        </w:rPr>
        <w:t>的時機</w:t>
      </w:r>
      <w:r w:rsidR="00E2206A">
        <w:rPr>
          <w:rFonts w:hint="eastAsia"/>
          <w:sz w:val="24"/>
          <w:szCs w:val="24"/>
        </w:rPr>
        <w:t>已經成熟</w:t>
      </w:r>
      <w:r w:rsidR="00572632">
        <w:rPr>
          <w:rFonts w:hint="eastAsia"/>
          <w:sz w:val="24"/>
          <w:szCs w:val="24"/>
        </w:rPr>
        <w:t>，</w:t>
      </w:r>
      <w:r w:rsidR="00225D94">
        <w:rPr>
          <w:rFonts w:hint="eastAsia"/>
          <w:sz w:val="24"/>
          <w:szCs w:val="24"/>
        </w:rPr>
        <w:t>這也是</w:t>
      </w:r>
      <w:r w:rsidR="00EF4D6A">
        <w:rPr>
          <w:rFonts w:hint="eastAsia"/>
          <w:sz w:val="24"/>
          <w:szCs w:val="24"/>
        </w:rPr>
        <w:t>小文</w:t>
      </w:r>
      <w:r w:rsidR="000E1176">
        <w:rPr>
          <w:rFonts w:hint="eastAsia"/>
          <w:sz w:val="24"/>
          <w:szCs w:val="24"/>
        </w:rPr>
        <w:t>《徐乃昌舊藏甲骨的著錄、遞藏與現狀研究》</w:t>
      </w:r>
      <w:r w:rsidR="00F608BA">
        <w:rPr>
          <w:rFonts w:hint="eastAsia"/>
          <w:sz w:val="24"/>
          <w:szCs w:val="24"/>
        </w:rPr>
        <w:t>努力的方向</w:t>
      </w:r>
      <w:r w:rsidR="00AD138E">
        <w:rPr>
          <w:rFonts w:hint="eastAsia"/>
          <w:sz w:val="24"/>
          <w:szCs w:val="24"/>
        </w:rPr>
        <w:t>之一</w:t>
      </w:r>
      <w:r w:rsidR="00572632">
        <w:rPr>
          <w:rFonts w:hint="eastAsia"/>
          <w:sz w:val="24"/>
          <w:szCs w:val="24"/>
        </w:rPr>
        <w:t>。</w:t>
      </w:r>
      <w:r w:rsidR="00F67A2E">
        <w:rPr>
          <w:rFonts w:hint="eastAsia"/>
          <w:sz w:val="24"/>
          <w:szCs w:val="24"/>
        </w:rPr>
        <w:t>本文的綴合及著錄</w:t>
      </w:r>
      <w:r w:rsidR="002D591F">
        <w:rPr>
          <w:rFonts w:hint="eastAsia"/>
          <w:sz w:val="24"/>
          <w:szCs w:val="24"/>
        </w:rPr>
        <w:t>對照</w:t>
      </w:r>
      <w:r w:rsidR="00F67A2E">
        <w:rPr>
          <w:rFonts w:hint="eastAsia"/>
          <w:sz w:val="24"/>
          <w:szCs w:val="24"/>
        </w:rPr>
        <w:t>表，</w:t>
      </w:r>
      <w:r w:rsidR="00200579">
        <w:rPr>
          <w:rFonts w:hint="eastAsia"/>
          <w:sz w:val="24"/>
          <w:szCs w:val="24"/>
        </w:rPr>
        <w:t>就是</w:t>
      </w:r>
      <w:r w:rsidR="005E5EA6">
        <w:rPr>
          <w:rFonts w:hint="eastAsia"/>
          <w:sz w:val="24"/>
          <w:szCs w:val="24"/>
        </w:rPr>
        <w:t>我們</w:t>
      </w:r>
      <w:r w:rsidR="00884E13">
        <w:rPr>
          <w:rFonts w:hint="eastAsia"/>
          <w:sz w:val="24"/>
          <w:szCs w:val="24"/>
        </w:rPr>
        <w:t>初步</w:t>
      </w:r>
      <w:r w:rsidR="00325D1E">
        <w:rPr>
          <w:rFonts w:hint="eastAsia"/>
          <w:sz w:val="24"/>
          <w:szCs w:val="24"/>
        </w:rPr>
        <w:t>調查</w:t>
      </w:r>
      <w:r w:rsidR="0098338B">
        <w:rPr>
          <w:rFonts w:hint="eastAsia"/>
          <w:sz w:val="24"/>
          <w:szCs w:val="24"/>
        </w:rPr>
        <w:t>研究的部分</w:t>
      </w:r>
      <w:r w:rsidR="004425D2">
        <w:rPr>
          <w:rFonts w:hint="eastAsia"/>
          <w:sz w:val="24"/>
          <w:szCs w:val="24"/>
        </w:rPr>
        <w:t>成果</w:t>
      </w:r>
      <w:r w:rsidR="00B23DF0">
        <w:rPr>
          <w:rFonts w:hint="eastAsia"/>
          <w:sz w:val="24"/>
          <w:szCs w:val="24"/>
        </w:rPr>
        <w:t>，先行發表於此，供</w:t>
      </w:r>
      <w:r w:rsidR="00977971">
        <w:rPr>
          <w:rFonts w:hint="eastAsia"/>
          <w:sz w:val="24"/>
          <w:szCs w:val="24"/>
        </w:rPr>
        <w:t>研究者及甲骨收藏單位</w:t>
      </w:r>
      <w:r w:rsidR="00B23DF0">
        <w:rPr>
          <w:rFonts w:hint="eastAsia"/>
          <w:sz w:val="24"/>
          <w:szCs w:val="24"/>
        </w:rPr>
        <w:t>參考</w:t>
      </w:r>
      <w:r w:rsidR="00493C93">
        <w:rPr>
          <w:rFonts w:hint="eastAsia"/>
          <w:sz w:val="24"/>
          <w:szCs w:val="24"/>
        </w:rPr>
        <w:t>。</w:t>
      </w:r>
      <w:r w:rsidR="0021780C">
        <w:rPr>
          <w:rFonts w:hint="eastAsia"/>
          <w:sz w:val="24"/>
          <w:szCs w:val="24"/>
        </w:rPr>
        <w:t>限於學力，</w:t>
      </w:r>
      <w:bookmarkStart w:id="0" w:name="_GoBack"/>
      <w:bookmarkEnd w:id="0"/>
      <w:r w:rsidR="00493C93">
        <w:rPr>
          <w:rFonts w:hint="eastAsia"/>
          <w:sz w:val="24"/>
          <w:szCs w:val="24"/>
        </w:rPr>
        <w:t>表中</w:t>
      </w:r>
      <w:r w:rsidR="00E71820">
        <w:rPr>
          <w:rFonts w:hint="eastAsia"/>
          <w:sz w:val="24"/>
          <w:szCs w:val="24"/>
        </w:rPr>
        <w:t>肯定</w:t>
      </w:r>
      <w:r w:rsidR="00A42146">
        <w:rPr>
          <w:rFonts w:hint="eastAsia"/>
          <w:sz w:val="24"/>
          <w:szCs w:val="24"/>
        </w:rPr>
        <w:t>存在</w:t>
      </w:r>
      <w:r w:rsidR="00E238B5">
        <w:rPr>
          <w:rFonts w:hint="eastAsia"/>
          <w:sz w:val="24"/>
          <w:szCs w:val="24"/>
        </w:rPr>
        <w:t>不少錯漏</w:t>
      </w:r>
      <w:r w:rsidR="00493C93">
        <w:rPr>
          <w:rFonts w:hint="eastAsia"/>
          <w:sz w:val="24"/>
          <w:szCs w:val="24"/>
        </w:rPr>
        <w:t>，</w:t>
      </w:r>
      <w:r w:rsidR="00E34BC3">
        <w:rPr>
          <w:rFonts w:hint="eastAsia"/>
          <w:sz w:val="24"/>
          <w:szCs w:val="24"/>
        </w:rPr>
        <w:t>敬希</w:t>
      </w:r>
      <w:r w:rsidR="005D7036">
        <w:rPr>
          <w:rFonts w:hint="eastAsia"/>
          <w:sz w:val="24"/>
          <w:szCs w:val="24"/>
        </w:rPr>
        <w:t>讀者指正、補充</w:t>
      </w:r>
      <w:r w:rsidR="00B23DF0">
        <w:rPr>
          <w:rFonts w:hint="eastAsia"/>
          <w:sz w:val="24"/>
          <w:szCs w:val="24"/>
        </w:rPr>
        <w:t>。</w:t>
      </w:r>
    </w:p>
    <w:p w:rsidR="007F1C41" w:rsidRPr="00603AB0" w:rsidRDefault="007F1C41" w:rsidP="00C3380A">
      <w:pPr>
        <w:widowControl/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9F4D2B" w:rsidRDefault="006B2DC2" w:rsidP="009F4D2B">
      <w:pPr>
        <w:pStyle w:val="2"/>
      </w:pPr>
      <w:r>
        <w:rPr>
          <w:rFonts w:hint="eastAsia"/>
        </w:rPr>
        <w:t>第一組</w:t>
      </w:r>
    </w:p>
    <w:p w:rsidR="00135C74" w:rsidRDefault="00135C74" w:rsidP="00135C74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A</w:t>
      </w:r>
      <w:r>
        <w:rPr>
          <w:rFonts w:hint="eastAsia"/>
          <w:sz w:val="24"/>
          <w:szCs w:val="24"/>
        </w:rPr>
        <w:t>：</w:t>
      </w:r>
      <w:r w:rsidRPr="00C71167">
        <w:rPr>
          <w:rFonts w:hint="eastAsia"/>
          <w:sz w:val="24"/>
          <w:szCs w:val="24"/>
        </w:rPr>
        <w:t>綴彙</w:t>
      </w:r>
      <w:r w:rsidRPr="00C71167">
        <w:rPr>
          <w:rFonts w:hint="eastAsia"/>
          <w:sz w:val="24"/>
          <w:szCs w:val="24"/>
        </w:rPr>
        <w:t>0144</w:t>
      </w:r>
      <w:r>
        <w:rPr>
          <w:rFonts w:hint="eastAsia"/>
          <w:sz w:val="24"/>
          <w:szCs w:val="24"/>
        </w:rPr>
        <w:t>、</w:t>
      </w:r>
      <w:r w:rsidRPr="00C71167">
        <w:rPr>
          <w:rFonts w:hint="eastAsia"/>
          <w:sz w:val="24"/>
          <w:szCs w:val="24"/>
        </w:rPr>
        <w:t>綴續</w:t>
      </w:r>
      <w:r w:rsidRPr="00C71167">
        <w:rPr>
          <w:rFonts w:hint="eastAsia"/>
          <w:sz w:val="24"/>
          <w:szCs w:val="24"/>
        </w:rPr>
        <w:t>488</w:t>
      </w:r>
      <w:r w:rsidRPr="00C71167">
        <w:rPr>
          <w:rFonts w:hint="eastAsia"/>
          <w:sz w:val="24"/>
          <w:szCs w:val="24"/>
        </w:rPr>
        <w:t>〔中島</w:t>
      </w:r>
      <w:r w:rsidRPr="00C71167">
        <w:rPr>
          <w:rFonts w:hint="eastAsia"/>
          <w:sz w:val="24"/>
          <w:szCs w:val="24"/>
        </w:rPr>
        <w:t>34</w:t>
      </w:r>
      <w:r w:rsidRPr="00C71167">
        <w:rPr>
          <w:rFonts w:hint="eastAsia"/>
          <w:sz w:val="24"/>
          <w:szCs w:val="24"/>
        </w:rPr>
        <w:t>（合集</w:t>
      </w:r>
      <w:r w:rsidRPr="00C71167">
        <w:rPr>
          <w:rFonts w:hint="eastAsia"/>
          <w:sz w:val="24"/>
          <w:szCs w:val="24"/>
        </w:rPr>
        <w:t>07583+</w:t>
      </w:r>
      <w:r w:rsidRPr="00C71167">
        <w:rPr>
          <w:rFonts w:hint="eastAsia"/>
          <w:sz w:val="24"/>
          <w:szCs w:val="24"/>
        </w:rPr>
        <w:t>珠</w:t>
      </w:r>
      <w:r w:rsidRPr="00C71167">
        <w:rPr>
          <w:rFonts w:hint="eastAsia"/>
          <w:sz w:val="24"/>
          <w:szCs w:val="24"/>
        </w:rPr>
        <w:t>0776</w:t>
      </w:r>
      <w:r w:rsidRPr="00C71167">
        <w:rPr>
          <w:rFonts w:hint="eastAsia"/>
          <w:sz w:val="24"/>
          <w:szCs w:val="24"/>
        </w:rPr>
        <w:t>）</w:t>
      </w:r>
      <w:r w:rsidRPr="00C71167">
        <w:rPr>
          <w:rFonts w:hint="eastAsia"/>
          <w:sz w:val="24"/>
          <w:szCs w:val="24"/>
        </w:rPr>
        <w:t>+</w:t>
      </w:r>
      <w:r w:rsidRPr="00C71167">
        <w:rPr>
          <w:rFonts w:hint="eastAsia"/>
          <w:sz w:val="24"/>
          <w:szCs w:val="24"/>
        </w:rPr>
        <w:t>鐵四百</w:t>
      </w:r>
      <w:r w:rsidRPr="00C71167">
        <w:rPr>
          <w:rFonts w:hint="eastAsia"/>
          <w:sz w:val="24"/>
          <w:szCs w:val="24"/>
        </w:rPr>
        <w:t>050</w:t>
      </w:r>
      <w:r w:rsidR="007E08A4">
        <w:rPr>
          <w:rFonts w:hint="eastAsia"/>
          <w:sz w:val="24"/>
          <w:szCs w:val="24"/>
        </w:rPr>
        <w:t>（</w:t>
      </w:r>
      <w:r w:rsidR="007E08A4" w:rsidRPr="007E08A4">
        <w:rPr>
          <w:rFonts w:hint="eastAsia"/>
          <w:sz w:val="24"/>
          <w:szCs w:val="24"/>
        </w:rPr>
        <w:t>積餘</w:t>
      </w:r>
      <w:r w:rsidR="007E08A4" w:rsidRPr="007E08A4">
        <w:rPr>
          <w:rFonts w:hint="eastAsia"/>
          <w:sz w:val="24"/>
          <w:szCs w:val="24"/>
        </w:rPr>
        <w:t>14.1</w:t>
      </w:r>
      <w:r w:rsidR="007E08A4">
        <w:rPr>
          <w:rFonts w:hint="eastAsia"/>
          <w:sz w:val="24"/>
          <w:szCs w:val="24"/>
        </w:rPr>
        <w:t>）</w:t>
      </w:r>
      <w:r w:rsidRPr="00C71167">
        <w:rPr>
          <w:rFonts w:hint="eastAsia"/>
          <w:sz w:val="24"/>
          <w:szCs w:val="24"/>
        </w:rPr>
        <w:t>+</w:t>
      </w:r>
      <w:r w:rsidRPr="00C71167">
        <w:rPr>
          <w:rFonts w:hint="eastAsia"/>
          <w:sz w:val="24"/>
          <w:szCs w:val="24"/>
        </w:rPr>
        <w:t>鐵四百</w:t>
      </w:r>
      <w:r w:rsidRPr="00C71167">
        <w:rPr>
          <w:rFonts w:hint="eastAsia"/>
          <w:sz w:val="24"/>
          <w:szCs w:val="24"/>
        </w:rPr>
        <w:t>171</w:t>
      </w:r>
      <w:r w:rsidRPr="00C71167">
        <w:rPr>
          <w:rFonts w:hint="eastAsia"/>
          <w:sz w:val="24"/>
          <w:szCs w:val="24"/>
        </w:rPr>
        <w:t>（鐵四百</w:t>
      </w:r>
      <w:r w:rsidRPr="00C71167">
        <w:rPr>
          <w:rFonts w:hint="eastAsia"/>
          <w:sz w:val="24"/>
          <w:szCs w:val="24"/>
        </w:rPr>
        <w:t>359</w:t>
      </w:r>
      <w:r w:rsidR="007B5159">
        <w:rPr>
          <w:rFonts w:hint="eastAsia"/>
          <w:sz w:val="24"/>
          <w:szCs w:val="24"/>
        </w:rPr>
        <w:t>、</w:t>
      </w:r>
      <w:r w:rsidR="007B5159" w:rsidRPr="007B5159">
        <w:rPr>
          <w:rFonts w:hint="eastAsia"/>
          <w:sz w:val="24"/>
          <w:szCs w:val="24"/>
        </w:rPr>
        <w:t>積餘</w:t>
      </w:r>
      <w:r w:rsidR="007B5159" w:rsidRPr="007B5159">
        <w:rPr>
          <w:rFonts w:hint="eastAsia"/>
          <w:sz w:val="24"/>
          <w:szCs w:val="24"/>
        </w:rPr>
        <w:t>96.2</w:t>
      </w:r>
      <w:r>
        <w:rPr>
          <w:rFonts w:hint="eastAsia"/>
          <w:sz w:val="24"/>
          <w:szCs w:val="24"/>
        </w:rPr>
        <w:t>），蔡哲茂先生綴合</w:t>
      </w:r>
      <w:r w:rsidRPr="00C71167">
        <w:rPr>
          <w:rFonts w:hint="eastAsia"/>
          <w:sz w:val="24"/>
          <w:szCs w:val="24"/>
        </w:rPr>
        <w:t>〕</w:t>
      </w:r>
    </w:p>
    <w:p w:rsidR="00135C74" w:rsidRDefault="00135C74" w:rsidP="00135C74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lastRenderedPageBreak/>
        <w:t>B</w:t>
      </w:r>
      <w:r>
        <w:rPr>
          <w:rFonts w:hint="eastAsia"/>
          <w:sz w:val="24"/>
          <w:szCs w:val="24"/>
        </w:rPr>
        <w:t>：</w:t>
      </w:r>
      <w:r w:rsidRPr="006B1485">
        <w:rPr>
          <w:rFonts w:hint="eastAsia"/>
          <w:sz w:val="24"/>
          <w:szCs w:val="24"/>
        </w:rPr>
        <w:t>鐵四百</w:t>
      </w:r>
      <w:r w:rsidRPr="006B1485">
        <w:rPr>
          <w:rFonts w:hint="eastAsia"/>
          <w:sz w:val="24"/>
          <w:szCs w:val="24"/>
        </w:rPr>
        <w:t>177</w:t>
      </w:r>
      <w:r>
        <w:rPr>
          <w:rFonts w:hint="eastAsia"/>
          <w:sz w:val="24"/>
          <w:szCs w:val="24"/>
        </w:rPr>
        <w:t>（</w:t>
      </w:r>
      <w:r w:rsidRPr="006B1485">
        <w:rPr>
          <w:rFonts w:hint="eastAsia"/>
          <w:sz w:val="24"/>
          <w:szCs w:val="24"/>
        </w:rPr>
        <w:t>積餘</w:t>
      </w:r>
      <w:r w:rsidRPr="006B1485">
        <w:rPr>
          <w:rFonts w:hint="eastAsia"/>
          <w:sz w:val="24"/>
          <w:szCs w:val="24"/>
        </w:rPr>
        <w:t>103.4</w:t>
      </w:r>
      <w:r>
        <w:rPr>
          <w:rFonts w:hint="eastAsia"/>
          <w:sz w:val="24"/>
          <w:szCs w:val="24"/>
        </w:rPr>
        <w:t>）</w:t>
      </w:r>
    </w:p>
    <w:p w:rsidR="00135C74" w:rsidRDefault="00135C74" w:rsidP="00492256">
      <w:pPr>
        <w:spacing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2982ABA2" wp14:editId="14FF3787">
            <wp:extent cx="2763136" cy="4320000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3136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B2" w:rsidRPr="00492256" w:rsidRDefault="007804B2" w:rsidP="007804B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說明：</w:t>
      </w:r>
      <w:r w:rsidR="00EB6243">
        <w:rPr>
          <w:rFonts w:hint="eastAsia"/>
          <w:sz w:val="24"/>
          <w:szCs w:val="24"/>
        </w:rPr>
        <w:t>通過</w:t>
      </w:r>
      <w:r w:rsidR="00EB6243">
        <w:rPr>
          <w:rFonts w:hint="eastAsia"/>
          <w:sz w:val="24"/>
          <w:szCs w:val="24"/>
        </w:rPr>
        <w:t>B</w:t>
      </w:r>
      <w:r w:rsidR="00EB6243">
        <w:rPr>
          <w:rFonts w:hint="eastAsia"/>
          <w:sz w:val="24"/>
          <w:szCs w:val="24"/>
        </w:rPr>
        <w:t>版的加入</w:t>
      </w:r>
      <w:r w:rsidR="00141611">
        <w:rPr>
          <w:rFonts w:hint="eastAsia"/>
          <w:sz w:val="24"/>
          <w:szCs w:val="24"/>
        </w:rPr>
        <w:t>，可證</w:t>
      </w:r>
      <w:r w:rsidR="00EB6243">
        <w:rPr>
          <w:rFonts w:hint="eastAsia"/>
          <w:sz w:val="24"/>
          <w:szCs w:val="24"/>
        </w:rPr>
        <w:t>蔡先生的</w:t>
      </w:r>
      <w:r w:rsidR="00DB5F18">
        <w:rPr>
          <w:rFonts w:hint="eastAsia"/>
          <w:sz w:val="24"/>
          <w:szCs w:val="24"/>
        </w:rPr>
        <w:t>綴合正確</w:t>
      </w:r>
      <w:r w:rsidR="00EB6243">
        <w:rPr>
          <w:rFonts w:hint="eastAsia"/>
          <w:sz w:val="24"/>
          <w:szCs w:val="24"/>
        </w:rPr>
        <w:t>。</w:t>
      </w:r>
    </w:p>
    <w:p w:rsidR="004749D0" w:rsidRDefault="004749D0">
      <w:pPr>
        <w:widowControl/>
        <w:jc w:val="left"/>
        <w:rPr>
          <w:sz w:val="24"/>
          <w:szCs w:val="24"/>
        </w:rPr>
      </w:pPr>
    </w:p>
    <w:p w:rsidR="004749D0" w:rsidRDefault="0069705C" w:rsidP="004749D0">
      <w:pPr>
        <w:pStyle w:val="2"/>
      </w:pPr>
      <w:r>
        <w:rPr>
          <w:rFonts w:hint="eastAsia"/>
        </w:rPr>
        <w:t>第</w:t>
      </w:r>
      <w:r w:rsidR="004749D0">
        <w:rPr>
          <w:rFonts w:hint="eastAsia"/>
        </w:rPr>
        <w:t>二</w:t>
      </w:r>
      <w:r>
        <w:rPr>
          <w:rFonts w:hint="eastAsia"/>
        </w:rPr>
        <w:t>組</w:t>
      </w:r>
    </w:p>
    <w:p w:rsidR="006A0230" w:rsidRDefault="00C4273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A</w:t>
      </w:r>
      <w:r>
        <w:rPr>
          <w:rFonts w:hint="eastAsia"/>
          <w:sz w:val="24"/>
          <w:szCs w:val="24"/>
        </w:rPr>
        <w:t>：</w:t>
      </w:r>
      <w:r w:rsidRPr="00C42736">
        <w:rPr>
          <w:rFonts w:hint="eastAsia"/>
          <w:sz w:val="24"/>
          <w:szCs w:val="24"/>
        </w:rPr>
        <w:t>鐵四百</w:t>
      </w:r>
      <w:r w:rsidRPr="00C42736">
        <w:rPr>
          <w:rFonts w:hint="eastAsia"/>
          <w:sz w:val="24"/>
          <w:szCs w:val="24"/>
        </w:rPr>
        <w:t>083</w:t>
      </w:r>
      <w:r w:rsidRPr="00C42736">
        <w:rPr>
          <w:rFonts w:hint="eastAsia"/>
          <w:sz w:val="24"/>
          <w:szCs w:val="24"/>
        </w:rPr>
        <w:t>倒</w:t>
      </w:r>
      <w:r>
        <w:rPr>
          <w:rFonts w:hint="eastAsia"/>
          <w:sz w:val="24"/>
          <w:szCs w:val="24"/>
        </w:rPr>
        <w:t>（</w:t>
      </w:r>
      <w:r w:rsidRPr="00C42736">
        <w:rPr>
          <w:rFonts w:hint="eastAsia"/>
          <w:sz w:val="24"/>
          <w:szCs w:val="24"/>
        </w:rPr>
        <w:t>積餘</w:t>
      </w:r>
      <w:r w:rsidRPr="00C42736">
        <w:rPr>
          <w:rFonts w:hint="eastAsia"/>
          <w:sz w:val="24"/>
          <w:szCs w:val="24"/>
        </w:rPr>
        <w:t>85.3</w:t>
      </w:r>
      <w:r>
        <w:rPr>
          <w:rFonts w:hint="eastAsia"/>
          <w:sz w:val="24"/>
          <w:szCs w:val="24"/>
        </w:rPr>
        <w:t>、</w:t>
      </w:r>
      <w:r w:rsidRPr="00C42736">
        <w:rPr>
          <w:rFonts w:hint="eastAsia"/>
          <w:sz w:val="24"/>
          <w:szCs w:val="24"/>
        </w:rPr>
        <w:t>南坊</w:t>
      </w:r>
      <w:r w:rsidRPr="00C42736">
        <w:rPr>
          <w:rFonts w:hint="eastAsia"/>
          <w:sz w:val="24"/>
          <w:szCs w:val="24"/>
        </w:rPr>
        <w:t>2.179</w:t>
      </w:r>
      <w:r>
        <w:rPr>
          <w:rFonts w:hint="eastAsia"/>
          <w:sz w:val="24"/>
          <w:szCs w:val="24"/>
        </w:rPr>
        <w:t>、</w:t>
      </w:r>
      <w:r w:rsidRPr="00C42736">
        <w:rPr>
          <w:rFonts w:hint="eastAsia"/>
          <w:sz w:val="24"/>
          <w:szCs w:val="24"/>
        </w:rPr>
        <w:t>合集</w:t>
      </w:r>
      <w:r w:rsidRPr="00C42736">
        <w:rPr>
          <w:rFonts w:hint="eastAsia"/>
          <w:sz w:val="24"/>
          <w:szCs w:val="24"/>
        </w:rPr>
        <w:t>40322</w:t>
      </w:r>
      <w:r>
        <w:rPr>
          <w:rFonts w:hint="eastAsia"/>
          <w:sz w:val="24"/>
          <w:szCs w:val="24"/>
        </w:rPr>
        <w:t>、</w:t>
      </w:r>
      <w:r w:rsidRPr="00C42736">
        <w:rPr>
          <w:rFonts w:hint="eastAsia"/>
          <w:sz w:val="24"/>
          <w:szCs w:val="24"/>
        </w:rPr>
        <w:t>合補</w:t>
      </w:r>
      <w:r w:rsidRPr="00C42736">
        <w:rPr>
          <w:rFonts w:hint="eastAsia"/>
          <w:sz w:val="24"/>
          <w:szCs w:val="24"/>
        </w:rPr>
        <w:t>03921</w:t>
      </w:r>
      <w:r>
        <w:rPr>
          <w:rFonts w:hint="eastAsia"/>
          <w:sz w:val="24"/>
          <w:szCs w:val="24"/>
        </w:rPr>
        <w:t>、</w:t>
      </w:r>
      <w:r w:rsidRPr="00C42736">
        <w:rPr>
          <w:rFonts w:hint="eastAsia"/>
          <w:sz w:val="24"/>
          <w:szCs w:val="24"/>
        </w:rPr>
        <w:t>善</w:t>
      </w:r>
      <w:r w:rsidRPr="00C42736">
        <w:rPr>
          <w:rFonts w:hint="eastAsia"/>
          <w:sz w:val="24"/>
          <w:szCs w:val="24"/>
        </w:rPr>
        <w:t>8415</w:t>
      </w:r>
      <w:r>
        <w:rPr>
          <w:rFonts w:hint="eastAsia"/>
          <w:sz w:val="24"/>
          <w:szCs w:val="24"/>
        </w:rPr>
        <w:t>）</w:t>
      </w:r>
    </w:p>
    <w:p w:rsidR="00C42736" w:rsidRDefault="00C42736">
      <w:pPr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rFonts w:hint="eastAsia"/>
          <w:sz w:val="24"/>
          <w:szCs w:val="24"/>
        </w:rPr>
        <w:t>：</w:t>
      </w:r>
      <w:r w:rsidR="00153D52" w:rsidRPr="00153D52">
        <w:rPr>
          <w:rFonts w:hint="eastAsia"/>
          <w:sz w:val="24"/>
          <w:szCs w:val="24"/>
        </w:rPr>
        <w:t>鐵四百</w:t>
      </w:r>
      <w:r w:rsidR="00153D52" w:rsidRPr="00153D52">
        <w:rPr>
          <w:rFonts w:hint="eastAsia"/>
          <w:sz w:val="24"/>
          <w:szCs w:val="24"/>
        </w:rPr>
        <w:t>176</w:t>
      </w:r>
      <w:r w:rsidR="00153D52">
        <w:rPr>
          <w:rFonts w:hint="eastAsia"/>
          <w:sz w:val="24"/>
          <w:szCs w:val="24"/>
        </w:rPr>
        <w:t>（</w:t>
      </w:r>
      <w:r w:rsidR="00153D52" w:rsidRPr="00153D52">
        <w:rPr>
          <w:rFonts w:hint="eastAsia"/>
          <w:sz w:val="24"/>
          <w:szCs w:val="24"/>
        </w:rPr>
        <w:t>積餘</w:t>
      </w:r>
      <w:r w:rsidR="00153D52">
        <w:rPr>
          <w:rFonts w:hint="eastAsia"/>
          <w:sz w:val="24"/>
          <w:szCs w:val="24"/>
        </w:rPr>
        <w:t>90.2</w:t>
      </w:r>
      <w:r w:rsidR="00153D52">
        <w:rPr>
          <w:rFonts w:hint="eastAsia"/>
          <w:sz w:val="24"/>
          <w:szCs w:val="24"/>
        </w:rPr>
        <w:t>、</w:t>
      </w:r>
      <w:r w:rsidR="00153D52" w:rsidRPr="00153D52">
        <w:rPr>
          <w:rFonts w:hint="eastAsia"/>
          <w:sz w:val="24"/>
          <w:szCs w:val="24"/>
        </w:rPr>
        <w:t>合集</w:t>
      </w:r>
      <w:r w:rsidR="00153D52">
        <w:rPr>
          <w:rFonts w:hint="eastAsia"/>
          <w:sz w:val="24"/>
          <w:szCs w:val="24"/>
        </w:rPr>
        <w:t>30195</w:t>
      </w:r>
      <w:r w:rsidR="00153D52">
        <w:rPr>
          <w:rFonts w:hint="eastAsia"/>
          <w:sz w:val="24"/>
          <w:szCs w:val="24"/>
        </w:rPr>
        <w:t>、</w:t>
      </w:r>
      <w:r w:rsidR="00153D52" w:rsidRPr="00153D52">
        <w:rPr>
          <w:rFonts w:hint="eastAsia"/>
          <w:sz w:val="24"/>
          <w:szCs w:val="24"/>
        </w:rPr>
        <w:t>北圖</w:t>
      </w:r>
      <w:r w:rsidR="00153D52">
        <w:rPr>
          <w:rFonts w:hint="eastAsia"/>
          <w:sz w:val="24"/>
          <w:szCs w:val="24"/>
        </w:rPr>
        <w:t>13221</w:t>
      </w:r>
      <w:r w:rsidR="00153D52">
        <w:rPr>
          <w:rFonts w:hint="eastAsia"/>
          <w:sz w:val="24"/>
          <w:szCs w:val="24"/>
        </w:rPr>
        <w:t>、</w:t>
      </w:r>
      <w:r w:rsidR="00153D52" w:rsidRPr="00153D52">
        <w:rPr>
          <w:rFonts w:hint="eastAsia"/>
          <w:sz w:val="24"/>
          <w:szCs w:val="24"/>
        </w:rPr>
        <w:t>善</w:t>
      </w:r>
      <w:r w:rsidR="00153D52">
        <w:rPr>
          <w:rFonts w:hint="eastAsia"/>
          <w:sz w:val="24"/>
          <w:szCs w:val="24"/>
        </w:rPr>
        <w:t>7820</w:t>
      </w:r>
      <w:r w:rsidR="00153D52">
        <w:rPr>
          <w:rFonts w:hint="eastAsia"/>
          <w:sz w:val="24"/>
          <w:szCs w:val="24"/>
        </w:rPr>
        <w:t>、</w:t>
      </w:r>
      <w:r w:rsidR="00153D52" w:rsidRPr="00153D52">
        <w:rPr>
          <w:rFonts w:hint="eastAsia"/>
          <w:sz w:val="24"/>
          <w:szCs w:val="24"/>
        </w:rPr>
        <w:t>粹</w:t>
      </w:r>
      <w:r w:rsidR="00153D52">
        <w:rPr>
          <w:rFonts w:hint="eastAsia"/>
          <w:sz w:val="24"/>
          <w:szCs w:val="24"/>
        </w:rPr>
        <w:t>0647</w:t>
      </w:r>
      <w:r w:rsidR="00153D52">
        <w:rPr>
          <w:rFonts w:hint="eastAsia"/>
          <w:sz w:val="24"/>
          <w:szCs w:val="24"/>
        </w:rPr>
        <w:t>、</w:t>
      </w:r>
      <w:r w:rsidR="00153D52" w:rsidRPr="00153D52">
        <w:rPr>
          <w:rFonts w:hint="eastAsia"/>
          <w:sz w:val="24"/>
          <w:szCs w:val="24"/>
        </w:rPr>
        <w:t>京</w:t>
      </w:r>
      <w:r w:rsidR="00153D52" w:rsidRPr="00153D52">
        <w:rPr>
          <w:rFonts w:hint="eastAsia"/>
          <w:sz w:val="24"/>
          <w:szCs w:val="24"/>
        </w:rPr>
        <w:t>3807</w:t>
      </w:r>
      <w:r w:rsidR="00153D52" w:rsidRPr="00153D52">
        <w:rPr>
          <w:rFonts w:hint="eastAsia"/>
          <w:sz w:val="24"/>
          <w:szCs w:val="24"/>
        </w:rPr>
        <w:t>不全</w:t>
      </w:r>
      <w:r w:rsidR="00153D52">
        <w:rPr>
          <w:rFonts w:hint="eastAsia"/>
          <w:sz w:val="24"/>
          <w:szCs w:val="24"/>
        </w:rPr>
        <w:t>）</w:t>
      </w:r>
    </w:p>
    <w:p w:rsidR="004749D0" w:rsidRDefault="006A0230" w:rsidP="00F4078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410E46" wp14:editId="21C20847">
            <wp:extent cx="1225634" cy="3600000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563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9D0" w:rsidRDefault="005D7084" w:rsidP="004749D0">
      <w:pPr>
        <w:pStyle w:val="2"/>
      </w:pPr>
      <w:r>
        <w:rPr>
          <w:rFonts w:hint="eastAsia"/>
        </w:rPr>
        <w:t>第三組</w:t>
      </w:r>
    </w:p>
    <w:p w:rsidR="004749D0" w:rsidRDefault="000128EC" w:rsidP="004749D0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：</w:t>
      </w:r>
      <w:r w:rsidR="00891A53" w:rsidRPr="00891A53">
        <w:rPr>
          <w:rFonts w:hint="eastAsia"/>
          <w:sz w:val="24"/>
          <w:szCs w:val="24"/>
        </w:rPr>
        <w:t>鐵四百</w:t>
      </w:r>
      <w:r w:rsidR="00891A53" w:rsidRPr="00891A53">
        <w:rPr>
          <w:rFonts w:hint="eastAsia"/>
          <w:sz w:val="24"/>
          <w:szCs w:val="24"/>
        </w:rPr>
        <w:t>312</w:t>
      </w:r>
      <w:r w:rsidR="009A5AA2">
        <w:rPr>
          <w:rFonts w:hint="eastAsia"/>
          <w:sz w:val="24"/>
          <w:szCs w:val="24"/>
        </w:rPr>
        <w:t>（</w:t>
      </w:r>
      <w:r w:rsidR="009A5AA2" w:rsidRPr="009A5AA2">
        <w:rPr>
          <w:rFonts w:hint="eastAsia"/>
          <w:sz w:val="24"/>
          <w:szCs w:val="24"/>
        </w:rPr>
        <w:t>積餘</w:t>
      </w:r>
      <w:r w:rsidR="009A5AA2" w:rsidRPr="009A5AA2">
        <w:rPr>
          <w:rFonts w:hint="eastAsia"/>
          <w:sz w:val="24"/>
          <w:szCs w:val="24"/>
        </w:rPr>
        <w:t>99.2</w:t>
      </w:r>
      <w:r w:rsidR="009A5AA2">
        <w:rPr>
          <w:rFonts w:hint="eastAsia"/>
          <w:sz w:val="24"/>
          <w:szCs w:val="24"/>
        </w:rPr>
        <w:t>、</w:t>
      </w:r>
      <w:r w:rsidR="009A5AA2" w:rsidRPr="009A5AA2">
        <w:rPr>
          <w:rFonts w:hint="eastAsia"/>
          <w:sz w:val="24"/>
          <w:szCs w:val="24"/>
        </w:rPr>
        <w:t>南坊</w:t>
      </w:r>
      <w:r w:rsidR="009A5AA2" w:rsidRPr="009A5AA2">
        <w:rPr>
          <w:rFonts w:hint="eastAsia"/>
          <w:sz w:val="24"/>
          <w:szCs w:val="24"/>
        </w:rPr>
        <w:t>2.099</w:t>
      </w:r>
      <w:r w:rsidR="009A5AA2">
        <w:rPr>
          <w:rFonts w:hint="eastAsia"/>
          <w:sz w:val="24"/>
          <w:szCs w:val="24"/>
        </w:rPr>
        <w:t>）</w:t>
      </w:r>
    </w:p>
    <w:p w:rsidR="00286C4E" w:rsidRDefault="000128EC" w:rsidP="00F52C93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B</w:t>
      </w:r>
      <w:r>
        <w:rPr>
          <w:rFonts w:hint="eastAsia"/>
          <w:sz w:val="24"/>
          <w:szCs w:val="24"/>
        </w:rPr>
        <w:t>：</w:t>
      </w:r>
      <w:r w:rsidR="00891A53" w:rsidRPr="00891A53">
        <w:rPr>
          <w:rFonts w:hint="eastAsia"/>
          <w:sz w:val="24"/>
          <w:szCs w:val="24"/>
        </w:rPr>
        <w:t>鐵四百</w:t>
      </w:r>
      <w:r w:rsidR="00891A53" w:rsidRPr="00891A53">
        <w:rPr>
          <w:rFonts w:hint="eastAsia"/>
          <w:sz w:val="24"/>
          <w:szCs w:val="24"/>
        </w:rPr>
        <w:t>349</w:t>
      </w:r>
      <w:r w:rsidR="00C64F2E">
        <w:rPr>
          <w:rFonts w:hint="eastAsia"/>
          <w:sz w:val="24"/>
          <w:szCs w:val="24"/>
        </w:rPr>
        <w:t>（</w:t>
      </w:r>
      <w:r w:rsidR="002C134C" w:rsidRPr="002C134C">
        <w:rPr>
          <w:rFonts w:hint="eastAsia"/>
          <w:sz w:val="24"/>
          <w:szCs w:val="24"/>
        </w:rPr>
        <w:t>積餘</w:t>
      </w:r>
      <w:r w:rsidR="002C134C" w:rsidRPr="002C134C">
        <w:rPr>
          <w:rFonts w:hint="eastAsia"/>
          <w:sz w:val="24"/>
          <w:szCs w:val="24"/>
        </w:rPr>
        <w:t>91.3</w:t>
      </w:r>
      <w:r w:rsidR="002C134C">
        <w:rPr>
          <w:rFonts w:hint="eastAsia"/>
          <w:sz w:val="24"/>
          <w:szCs w:val="24"/>
        </w:rPr>
        <w:t>、</w:t>
      </w:r>
      <w:r w:rsidR="002C134C" w:rsidRPr="002C134C">
        <w:rPr>
          <w:rFonts w:hint="eastAsia"/>
          <w:sz w:val="24"/>
          <w:szCs w:val="24"/>
        </w:rPr>
        <w:t>南坊</w:t>
      </w:r>
      <w:r w:rsidR="002C134C" w:rsidRPr="002C134C">
        <w:rPr>
          <w:rFonts w:hint="eastAsia"/>
          <w:sz w:val="24"/>
          <w:szCs w:val="24"/>
        </w:rPr>
        <w:t>2.100</w:t>
      </w:r>
      <w:r w:rsidR="002C134C">
        <w:rPr>
          <w:rFonts w:hint="eastAsia"/>
          <w:sz w:val="24"/>
          <w:szCs w:val="24"/>
        </w:rPr>
        <w:t>、</w:t>
      </w:r>
      <w:r w:rsidR="002C134C" w:rsidRPr="002C134C">
        <w:rPr>
          <w:rFonts w:hint="eastAsia"/>
          <w:sz w:val="24"/>
          <w:szCs w:val="24"/>
        </w:rPr>
        <w:t>合集</w:t>
      </w:r>
      <w:r w:rsidR="002C134C" w:rsidRPr="002C134C">
        <w:rPr>
          <w:rFonts w:hint="eastAsia"/>
          <w:sz w:val="24"/>
          <w:szCs w:val="24"/>
        </w:rPr>
        <w:t>41084</w:t>
      </w:r>
      <w:r w:rsidR="00C64F2E">
        <w:rPr>
          <w:rFonts w:hint="eastAsia"/>
          <w:sz w:val="24"/>
          <w:szCs w:val="24"/>
        </w:rPr>
        <w:t>）</w:t>
      </w:r>
    </w:p>
    <w:p w:rsidR="004749D0" w:rsidRDefault="00891A53" w:rsidP="003F33DA">
      <w:pPr>
        <w:spacing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2C3EC063" wp14:editId="65ABC441">
            <wp:extent cx="1149363" cy="180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93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9D0" w:rsidRDefault="005D7084" w:rsidP="004749D0">
      <w:pPr>
        <w:pStyle w:val="2"/>
      </w:pPr>
      <w:r>
        <w:rPr>
          <w:rFonts w:hint="eastAsia"/>
        </w:rPr>
        <w:t>第四組</w:t>
      </w:r>
    </w:p>
    <w:p w:rsidR="004749D0" w:rsidRDefault="00B41A31" w:rsidP="004749D0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A</w:t>
      </w:r>
      <w:r>
        <w:rPr>
          <w:rFonts w:hint="eastAsia"/>
          <w:sz w:val="24"/>
          <w:szCs w:val="24"/>
        </w:rPr>
        <w:t>：</w:t>
      </w:r>
      <w:r w:rsidRPr="00B41A31">
        <w:rPr>
          <w:rFonts w:hint="eastAsia"/>
          <w:sz w:val="24"/>
          <w:szCs w:val="24"/>
        </w:rPr>
        <w:t>鐵四百</w:t>
      </w:r>
      <w:r w:rsidRPr="00B41A31">
        <w:rPr>
          <w:rFonts w:hint="eastAsia"/>
          <w:sz w:val="24"/>
          <w:szCs w:val="24"/>
        </w:rPr>
        <w:t>144</w:t>
      </w:r>
      <w:r>
        <w:rPr>
          <w:rFonts w:hint="eastAsia"/>
          <w:sz w:val="24"/>
          <w:szCs w:val="24"/>
        </w:rPr>
        <w:t>（</w:t>
      </w:r>
      <w:r w:rsidRPr="00B41A31">
        <w:rPr>
          <w:rFonts w:hint="eastAsia"/>
          <w:sz w:val="24"/>
          <w:szCs w:val="24"/>
        </w:rPr>
        <w:t>積餘</w:t>
      </w:r>
      <w:r w:rsidRPr="00B41A31">
        <w:rPr>
          <w:rFonts w:hint="eastAsia"/>
          <w:sz w:val="24"/>
          <w:szCs w:val="24"/>
        </w:rPr>
        <w:t>108.2</w:t>
      </w:r>
      <w:r>
        <w:rPr>
          <w:rFonts w:hint="eastAsia"/>
          <w:sz w:val="24"/>
          <w:szCs w:val="24"/>
        </w:rPr>
        <w:t>、</w:t>
      </w:r>
      <w:r w:rsidRPr="00B41A31">
        <w:rPr>
          <w:rFonts w:hint="eastAsia"/>
          <w:sz w:val="24"/>
          <w:szCs w:val="24"/>
        </w:rPr>
        <w:t>南坊</w:t>
      </w:r>
      <w:r w:rsidRPr="00B41A31">
        <w:rPr>
          <w:rFonts w:hint="eastAsia"/>
          <w:sz w:val="24"/>
          <w:szCs w:val="24"/>
        </w:rPr>
        <w:t>2.171</w:t>
      </w:r>
      <w:r>
        <w:rPr>
          <w:rFonts w:hint="eastAsia"/>
          <w:sz w:val="24"/>
          <w:szCs w:val="24"/>
        </w:rPr>
        <w:t>）</w:t>
      </w:r>
    </w:p>
    <w:p w:rsidR="00B41A31" w:rsidRDefault="00B41A31" w:rsidP="00741536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rFonts w:hint="eastAsia"/>
          <w:sz w:val="24"/>
          <w:szCs w:val="24"/>
        </w:rPr>
        <w:t>：</w:t>
      </w:r>
      <w:r w:rsidR="000C7A5A" w:rsidRPr="000C7A5A">
        <w:rPr>
          <w:rFonts w:hint="eastAsia"/>
          <w:sz w:val="24"/>
          <w:szCs w:val="24"/>
        </w:rPr>
        <w:t>鐵四百</w:t>
      </w:r>
      <w:r w:rsidR="000C7A5A">
        <w:rPr>
          <w:rFonts w:hint="eastAsia"/>
          <w:sz w:val="24"/>
          <w:szCs w:val="24"/>
        </w:rPr>
        <w:t>126</w:t>
      </w:r>
      <w:r w:rsidR="000C7A5A">
        <w:rPr>
          <w:rFonts w:hint="eastAsia"/>
          <w:sz w:val="24"/>
          <w:szCs w:val="24"/>
        </w:rPr>
        <w:t>（</w:t>
      </w:r>
      <w:r w:rsidR="000C7A5A" w:rsidRPr="000C7A5A">
        <w:rPr>
          <w:rFonts w:hint="eastAsia"/>
          <w:sz w:val="24"/>
          <w:szCs w:val="24"/>
        </w:rPr>
        <w:t>鐵四百</w:t>
      </w:r>
      <w:r w:rsidR="000C7A5A" w:rsidRPr="000C7A5A">
        <w:rPr>
          <w:rFonts w:hint="eastAsia"/>
          <w:sz w:val="24"/>
          <w:szCs w:val="24"/>
        </w:rPr>
        <w:t>272</w:t>
      </w:r>
      <w:r w:rsidR="000C7A5A">
        <w:rPr>
          <w:rFonts w:hint="eastAsia"/>
          <w:sz w:val="24"/>
          <w:szCs w:val="24"/>
        </w:rPr>
        <w:t>、</w:t>
      </w:r>
      <w:r w:rsidR="000C7A5A" w:rsidRPr="000C7A5A">
        <w:rPr>
          <w:rFonts w:hint="eastAsia"/>
          <w:sz w:val="24"/>
          <w:szCs w:val="24"/>
        </w:rPr>
        <w:t>積餘</w:t>
      </w:r>
      <w:r w:rsidR="000C7A5A" w:rsidRPr="000C7A5A">
        <w:rPr>
          <w:rFonts w:hint="eastAsia"/>
          <w:sz w:val="24"/>
          <w:szCs w:val="24"/>
        </w:rPr>
        <w:t>92.1</w:t>
      </w:r>
      <w:r w:rsidR="000C7A5A">
        <w:rPr>
          <w:rFonts w:hint="eastAsia"/>
          <w:sz w:val="24"/>
          <w:szCs w:val="24"/>
        </w:rPr>
        <w:t>、</w:t>
      </w:r>
      <w:r w:rsidR="000C7A5A" w:rsidRPr="000C7A5A">
        <w:rPr>
          <w:rFonts w:hint="eastAsia"/>
          <w:sz w:val="24"/>
          <w:szCs w:val="24"/>
        </w:rPr>
        <w:t>南坊</w:t>
      </w:r>
      <w:r w:rsidR="000C7A5A" w:rsidRPr="000C7A5A">
        <w:rPr>
          <w:rFonts w:hint="eastAsia"/>
          <w:sz w:val="24"/>
          <w:szCs w:val="24"/>
        </w:rPr>
        <w:t>2.006</w:t>
      </w:r>
      <w:r w:rsidR="000C7A5A" w:rsidRPr="000C7A5A">
        <w:rPr>
          <w:rFonts w:hint="eastAsia"/>
          <w:sz w:val="24"/>
          <w:szCs w:val="24"/>
        </w:rPr>
        <w:t>、南坊</w:t>
      </w:r>
      <w:r w:rsidR="000C7A5A">
        <w:rPr>
          <w:rFonts w:hint="eastAsia"/>
          <w:sz w:val="24"/>
          <w:szCs w:val="24"/>
        </w:rPr>
        <w:t>2.051</w:t>
      </w:r>
      <w:r w:rsidR="000C7A5A">
        <w:rPr>
          <w:rFonts w:hint="eastAsia"/>
          <w:sz w:val="24"/>
          <w:szCs w:val="24"/>
        </w:rPr>
        <w:t>、</w:t>
      </w:r>
      <w:r w:rsidR="000C7A5A" w:rsidRPr="000C7A5A">
        <w:rPr>
          <w:rFonts w:hint="eastAsia"/>
          <w:sz w:val="24"/>
          <w:szCs w:val="24"/>
        </w:rPr>
        <w:t>合集</w:t>
      </w:r>
      <w:r w:rsidR="000C7A5A" w:rsidRPr="000C7A5A">
        <w:rPr>
          <w:rFonts w:hint="eastAsia"/>
          <w:sz w:val="24"/>
          <w:szCs w:val="24"/>
        </w:rPr>
        <w:t>24795</w:t>
      </w:r>
      <w:r w:rsidR="000C7A5A" w:rsidRPr="000C7A5A">
        <w:rPr>
          <w:rFonts w:hint="eastAsia"/>
          <w:sz w:val="24"/>
          <w:szCs w:val="24"/>
        </w:rPr>
        <w:t>拓不全、合集</w:t>
      </w:r>
      <w:r w:rsidR="000C7A5A" w:rsidRPr="000C7A5A">
        <w:rPr>
          <w:rFonts w:hint="eastAsia"/>
          <w:sz w:val="24"/>
          <w:szCs w:val="24"/>
        </w:rPr>
        <w:t>40283</w:t>
      </w:r>
      <w:r w:rsidR="000C7A5A" w:rsidRPr="000C7A5A">
        <w:rPr>
          <w:rFonts w:hint="eastAsia"/>
          <w:sz w:val="24"/>
          <w:szCs w:val="24"/>
        </w:rPr>
        <w:t>、合集</w:t>
      </w:r>
      <w:r w:rsidR="000C7A5A">
        <w:rPr>
          <w:rFonts w:hint="eastAsia"/>
          <w:sz w:val="24"/>
          <w:szCs w:val="24"/>
        </w:rPr>
        <w:t>41096</w:t>
      </w:r>
      <w:r w:rsidR="000C7A5A">
        <w:rPr>
          <w:rFonts w:hint="eastAsia"/>
          <w:sz w:val="24"/>
          <w:szCs w:val="24"/>
        </w:rPr>
        <w:t>、</w:t>
      </w:r>
      <w:r w:rsidR="000C7A5A" w:rsidRPr="000C7A5A">
        <w:rPr>
          <w:rFonts w:hint="eastAsia"/>
          <w:sz w:val="24"/>
          <w:szCs w:val="24"/>
        </w:rPr>
        <w:t>善</w:t>
      </w:r>
      <w:r w:rsidR="000C7A5A" w:rsidRPr="000C7A5A">
        <w:rPr>
          <w:rFonts w:hint="eastAsia"/>
          <w:sz w:val="24"/>
          <w:szCs w:val="24"/>
        </w:rPr>
        <w:t>8438</w:t>
      </w:r>
      <w:r w:rsidR="000C7A5A">
        <w:rPr>
          <w:rFonts w:hint="eastAsia"/>
          <w:sz w:val="24"/>
          <w:szCs w:val="24"/>
        </w:rPr>
        <w:t>）</w:t>
      </w:r>
    </w:p>
    <w:p w:rsidR="004749D0" w:rsidRDefault="00D4384D" w:rsidP="00F4078C">
      <w:pPr>
        <w:spacing w:line="360" w:lineRule="auto"/>
        <w:ind w:firstLineChars="200"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B1F04C" wp14:editId="37857A5E">
            <wp:extent cx="1585227" cy="180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522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9D0" w:rsidRDefault="0012280B" w:rsidP="004749D0">
      <w:pPr>
        <w:pStyle w:val="2"/>
      </w:pPr>
      <w:r>
        <w:rPr>
          <w:rFonts w:hint="eastAsia"/>
        </w:rPr>
        <w:t>第五組</w:t>
      </w:r>
    </w:p>
    <w:p w:rsidR="00014A56" w:rsidRDefault="00014A56" w:rsidP="00014A56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A</w:t>
      </w:r>
      <w:r>
        <w:rPr>
          <w:rFonts w:hint="eastAsia"/>
          <w:sz w:val="24"/>
          <w:szCs w:val="24"/>
        </w:rPr>
        <w:t>：</w:t>
      </w:r>
      <w:r w:rsidRPr="00E16A8B">
        <w:rPr>
          <w:rFonts w:hint="eastAsia"/>
          <w:sz w:val="24"/>
          <w:szCs w:val="24"/>
        </w:rPr>
        <w:t>鐵四百</w:t>
      </w:r>
      <w:r>
        <w:rPr>
          <w:rFonts w:hint="eastAsia"/>
          <w:sz w:val="24"/>
          <w:szCs w:val="24"/>
        </w:rPr>
        <w:t>080</w:t>
      </w:r>
      <w:r w:rsidR="00995214">
        <w:rPr>
          <w:rFonts w:hint="eastAsia"/>
          <w:sz w:val="24"/>
          <w:szCs w:val="24"/>
        </w:rPr>
        <w:t>（</w:t>
      </w:r>
      <w:r w:rsidR="00995214" w:rsidRPr="00995214">
        <w:rPr>
          <w:rFonts w:hint="eastAsia"/>
          <w:sz w:val="24"/>
          <w:szCs w:val="24"/>
        </w:rPr>
        <w:t>積餘</w:t>
      </w:r>
      <w:r w:rsidR="00995214" w:rsidRPr="00995214">
        <w:rPr>
          <w:rFonts w:hint="eastAsia"/>
          <w:sz w:val="24"/>
          <w:szCs w:val="24"/>
        </w:rPr>
        <w:t>127.1</w:t>
      </w:r>
      <w:r w:rsidR="00995214">
        <w:rPr>
          <w:rFonts w:hint="eastAsia"/>
          <w:sz w:val="24"/>
          <w:szCs w:val="24"/>
        </w:rPr>
        <w:t>）</w:t>
      </w:r>
    </w:p>
    <w:p w:rsidR="00014A56" w:rsidRDefault="00014A56" w:rsidP="00014A56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B</w:t>
      </w:r>
      <w:r>
        <w:rPr>
          <w:rFonts w:hint="eastAsia"/>
          <w:sz w:val="24"/>
          <w:szCs w:val="24"/>
        </w:rPr>
        <w:t>：</w:t>
      </w:r>
      <w:r w:rsidRPr="00E16A8B">
        <w:rPr>
          <w:rFonts w:hint="eastAsia"/>
          <w:sz w:val="24"/>
          <w:szCs w:val="24"/>
        </w:rPr>
        <w:t>鐵四百</w:t>
      </w:r>
      <w:r w:rsidRPr="00E16A8B">
        <w:rPr>
          <w:rFonts w:hint="eastAsia"/>
          <w:sz w:val="24"/>
          <w:szCs w:val="24"/>
        </w:rPr>
        <w:t>394</w:t>
      </w:r>
      <w:r w:rsidR="00DD23DA">
        <w:rPr>
          <w:rFonts w:hint="eastAsia"/>
          <w:sz w:val="24"/>
          <w:szCs w:val="24"/>
        </w:rPr>
        <w:t>（</w:t>
      </w:r>
      <w:r w:rsidR="00DD23DA" w:rsidRPr="00DD23DA">
        <w:rPr>
          <w:rFonts w:hint="eastAsia"/>
          <w:sz w:val="24"/>
          <w:szCs w:val="24"/>
        </w:rPr>
        <w:t>積餘</w:t>
      </w:r>
      <w:r w:rsidR="00DD23DA" w:rsidRPr="00DD23DA">
        <w:rPr>
          <w:rFonts w:hint="eastAsia"/>
          <w:sz w:val="24"/>
          <w:szCs w:val="24"/>
        </w:rPr>
        <w:t>101.2</w:t>
      </w:r>
      <w:r w:rsidR="00DD23DA">
        <w:rPr>
          <w:rFonts w:hint="eastAsia"/>
          <w:sz w:val="24"/>
          <w:szCs w:val="24"/>
        </w:rPr>
        <w:t>）</w:t>
      </w:r>
    </w:p>
    <w:p w:rsidR="00014A56" w:rsidRDefault="00014A56" w:rsidP="00014A56">
      <w:pPr>
        <w:spacing w:line="360" w:lineRule="auto"/>
        <w:ind w:firstLineChars="200" w:firstLine="480"/>
        <w:rPr>
          <w:sz w:val="24"/>
          <w:szCs w:val="24"/>
        </w:rPr>
      </w:pPr>
      <w:r w:rsidRPr="00706E7F">
        <w:rPr>
          <w:noProof/>
          <w:sz w:val="24"/>
          <w:szCs w:val="24"/>
        </w:rPr>
        <w:drawing>
          <wp:inline distT="0" distB="0" distL="0" distR="0" wp14:anchorId="579F3FB2" wp14:editId="135B654F">
            <wp:extent cx="4188365" cy="2520000"/>
            <wp:effectExtent l="0" t="0" r="3175" b="0"/>
            <wp:docPr id="1" name="图片 1" descr="E:\■0\鐵四百 鐵云藏龜四百種 中研院史語所藏拓\臨時首發\鐵四百080+鐵四百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■0\鐵四百 鐵云藏龜四百種 中研院史語所藏拓\臨時首發\鐵四百080+鐵四百39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36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A56" w:rsidRPr="00014A56" w:rsidRDefault="00014A56" w:rsidP="00014A56"/>
    <w:p w:rsidR="000F08BF" w:rsidRDefault="000F08BF">
      <w:pPr>
        <w:widowControl/>
        <w:jc w:val="left"/>
        <w:rPr>
          <w:sz w:val="24"/>
          <w:szCs w:val="24"/>
        </w:rPr>
        <w:sectPr w:rsidR="000F08BF" w:rsidSect="00F4078C">
          <w:pgSz w:w="11906" w:h="16838" w:code="9"/>
          <w:pgMar w:top="1440" w:right="1797" w:bottom="1440" w:left="1797" w:header="851" w:footer="992" w:gutter="0"/>
          <w:cols w:space="425"/>
          <w:docGrid w:type="lines" w:linePitch="312"/>
        </w:sectPr>
      </w:pPr>
    </w:p>
    <w:p w:rsidR="004749D0" w:rsidRDefault="001F40EB" w:rsidP="004749D0">
      <w:pPr>
        <w:pStyle w:val="2"/>
      </w:pPr>
      <w:r>
        <w:rPr>
          <w:rFonts w:hint="eastAsia"/>
        </w:rPr>
        <w:lastRenderedPageBreak/>
        <w:t>徐乃昌舊藏甲骨</w:t>
      </w:r>
      <w:r w:rsidR="00775F7E">
        <w:rPr>
          <w:rFonts w:hint="eastAsia"/>
        </w:rPr>
        <w:t>著錄對照</w:t>
      </w:r>
      <w:r w:rsidR="00F76084">
        <w:rPr>
          <w:rFonts w:hint="eastAsia"/>
        </w:rPr>
        <w:t>表</w:t>
      </w:r>
    </w:p>
    <w:p w:rsidR="002D62AC" w:rsidRPr="002D62AC" w:rsidRDefault="002D62AC" w:rsidP="002D62AC">
      <w:r>
        <w:rPr>
          <w:rFonts w:hint="eastAsia"/>
        </w:rPr>
        <w:t>說明：</w:t>
      </w:r>
      <w:r w:rsidR="001A5E0F">
        <w:rPr>
          <w:rFonts w:hint="eastAsia"/>
        </w:rPr>
        <w:t>《積餘》</w:t>
      </w:r>
      <w:r w:rsidR="00E531B1" w:rsidRPr="00E531B1">
        <w:rPr>
          <w:rFonts w:hint="eastAsia"/>
        </w:rPr>
        <w:t>正文僅黏貼甲骨拓片，每面貼一至四張不等，計有</w:t>
      </w:r>
      <w:r w:rsidR="00E531B1" w:rsidRPr="00E531B1">
        <w:rPr>
          <w:rFonts w:hint="eastAsia"/>
        </w:rPr>
        <w:t>131</w:t>
      </w:r>
      <w:r w:rsidR="00E531B1" w:rsidRPr="00E531B1">
        <w:rPr>
          <w:rFonts w:hint="eastAsia"/>
        </w:rPr>
        <w:t>面，共貼拓片</w:t>
      </w:r>
      <w:r w:rsidR="00E531B1" w:rsidRPr="00E531B1">
        <w:rPr>
          <w:rFonts w:hint="eastAsia"/>
        </w:rPr>
        <w:t>364</w:t>
      </w:r>
      <w:r w:rsidR="00E531B1" w:rsidRPr="00E531B1">
        <w:rPr>
          <w:rFonts w:hint="eastAsia"/>
        </w:rPr>
        <w:t>張，其中有</w:t>
      </w:r>
      <w:r w:rsidR="00E531B1" w:rsidRPr="00E531B1">
        <w:rPr>
          <w:rFonts w:hint="eastAsia"/>
        </w:rPr>
        <w:t>2</w:t>
      </w:r>
      <w:r w:rsidR="00E531B1" w:rsidRPr="00E531B1">
        <w:rPr>
          <w:rFonts w:hint="eastAsia"/>
        </w:rPr>
        <w:t>張重片，實際收錄</w:t>
      </w:r>
      <w:r w:rsidR="00E531B1" w:rsidRPr="00E531B1">
        <w:rPr>
          <w:rFonts w:hint="eastAsia"/>
        </w:rPr>
        <w:t>362</w:t>
      </w:r>
      <w:r w:rsidR="00E531B1" w:rsidRPr="00E531B1">
        <w:rPr>
          <w:rFonts w:hint="eastAsia"/>
        </w:rPr>
        <w:t>版甲骨的拓片。</w:t>
      </w:r>
      <w:r w:rsidR="000302C9">
        <w:rPr>
          <w:rFonts w:hint="eastAsia"/>
        </w:rPr>
        <w:t>表中“積餘</w:t>
      </w:r>
      <w:r w:rsidR="000302C9">
        <w:rPr>
          <w:rFonts w:hint="eastAsia"/>
        </w:rPr>
        <w:t>3</w:t>
      </w:r>
      <w:r w:rsidR="000302C9">
        <w:t>.1</w:t>
      </w:r>
      <w:r w:rsidR="000302C9">
        <w:rPr>
          <w:rFonts w:hint="eastAsia"/>
        </w:rPr>
        <w:t>”即指第</w:t>
      </w:r>
      <w:r w:rsidR="000302C9">
        <w:rPr>
          <w:rFonts w:hint="eastAsia"/>
        </w:rPr>
        <w:t>3</w:t>
      </w:r>
      <w:r w:rsidR="00F948D9">
        <w:rPr>
          <w:rFonts w:hint="eastAsia"/>
        </w:rPr>
        <w:t>面</w:t>
      </w:r>
      <w:r w:rsidR="00B36C60">
        <w:rPr>
          <w:rFonts w:hint="eastAsia"/>
        </w:rPr>
        <w:t>的</w:t>
      </w:r>
      <w:r w:rsidR="000302C9">
        <w:rPr>
          <w:rFonts w:hint="eastAsia"/>
        </w:rPr>
        <w:t>第</w:t>
      </w:r>
      <w:r w:rsidR="000302C9">
        <w:rPr>
          <w:rFonts w:hint="eastAsia"/>
        </w:rPr>
        <w:t>1</w:t>
      </w:r>
      <w:r w:rsidR="000302C9">
        <w:rPr>
          <w:rFonts w:hint="eastAsia"/>
        </w:rPr>
        <w:t>張拓片。</w:t>
      </w:r>
    </w:p>
    <w:tbl>
      <w:tblPr>
        <w:tblW w:w="16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1275"/>
        <w:gridCol w:w="1276"/>
        <w:gridCol w:w="1418"/>
        <w:gridCol w:w="1701"/>
        <w:gridCol w:w="1134"/>
        <w:gridCol w:w="1275"/>
        <w:gridCol w:w="1276"/>
        <w:gridCol w:w="1701"/>
        <w:gridCol w:w="1276"/>
        <w:gridCol w:w="1134"/>
        <w:gridCol w:w="1843"/>
      </w:tblGrid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D83D83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</w:t>
            </w:r>
            <w:r w:rsidR="00F9118A"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自重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南坊卷二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善/歷藏（統稱善）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其他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積餘3.1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合集33180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善14223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粹0193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合集39499</w:t>
            </w:r>
            <w:r w:rsidR="000B16AF"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、合集00283不全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北圖11498</w:t>
            </w:r>
            <w:r w:rsidR="000B16AF"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不全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善6097</w:t>
            </w:r>
            <w:r w:rsidR="000B16AF"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不全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積餘2.1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合集26227乙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北圖14553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善9156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粹1359乙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積餘25.1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合集01769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善697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鐵四百006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積餘3.2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合集27654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粹0535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京3952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積餘13.2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合集41045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合補08482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善14535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積餘21.1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合集41424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合補10166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善20364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合集30011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北圖12802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善7401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後上32.3不全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粹0763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積餘31.2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南坊2.042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合集02762、合集39664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北圖10749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善5350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京2003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積餘20.1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合集15009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北圖10094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善4692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鐵四百013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鐵四百400倒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積餘22.2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合集41592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合補10590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善19806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合集07284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北圖10635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善5234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粹1229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lastRenderedPageBreak/>
              <w:t>鐵四百015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積餘4.1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合集09968正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北圖10629A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善5228正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後上31.10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粹0879甲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綜述10.2正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積餘26.1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合集22746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後下39.4不全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京3232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通258不全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鐵四百017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合集34383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京4344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存上1826不全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積餘16.2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合集23406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粹0395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京3307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積餘26.2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積餘16.1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合補08308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善14414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鐵四百021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合集03905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善14394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京0862不全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摭023不全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合集06491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北圖10630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善5229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粹1109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鐵四百023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積餘4.2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合集09968反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北圖10629B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善5228反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粹0879乙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綜述10.2反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鐵四百024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合集30236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北圖12791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善7390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粹0832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合集16454正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善14222正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粹0803甲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積餘56.1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南坊2.207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積餘68.3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合補02899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善14667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鐵四百028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合集16454反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善14222反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粹0803乙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積餘79.3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合集21606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善14595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積餘57.1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合補08310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善14581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善齋7.68B.4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南坊2.204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合集41425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合補10305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善12455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鐵四百032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積餘18.1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南坊2.160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合補07105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善14565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積餘24.1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合集28500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北圖12027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善6626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京4539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lastRenderedPageBreak/>
              <w:t>鐵四百034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積餘24.2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合集29146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善14238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粹1023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鐵四百035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積餘15.1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合集19560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善19963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積餘53.2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合集08046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北圖11267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善5865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後下39.5不全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京1570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積餘34.1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合集41590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合補10610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北圖13254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善7852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積餘18.2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合集27551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京4095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鐵四百039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積餘33.2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合集07313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善20092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後下39.1不全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京1355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誠377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積餘5.1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合集31155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善19744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京4312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合集34069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京4345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鐵四百042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積餘33.1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合集06920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北圖10696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善5295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鐵四百116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積餘66.3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合補06492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善20438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合集32679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粹0365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鐵四百045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積餘46.2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合集25108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善956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鐵四百046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積餘63.1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南坊2.206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合補05875正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善16838正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積餘5.2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合集14585正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善39正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後上24.10正不全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粹0047甲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積餘17.2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積餘80.2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合補10153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善16914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積餘14.1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合集07194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善20362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京1188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誠392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鐵四百051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積餘25.2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合集32352、合集41470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善619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粹0102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積餘74.2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合集23023、合集40964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善1057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後上3.18不全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粹0254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合集25286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善304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誠191不全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lastRenderedPageBreak/>
              <w:t>鐵四百054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鐵四百167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積餘20.2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合集20619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北圖11235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善5834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後下43.7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粹1172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鐵四百158、鐵四百399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積餘88.1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合補01837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北圖11514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善6113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存上0589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積餘14.2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合補05556正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善20073正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積餘23.1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南坊2.200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合集32824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北圖09901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善4500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後下11.6不全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積餘63.3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合集33713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北圖09865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善4464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後下39.3不全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京4580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鐵四百059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積餘38.2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合集22766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善1154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粹0171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京3239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積餘60.1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南坊2.131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鐵四百061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積餘43.2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南坊2.073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合集25326、合集41153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善973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鐵四百212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積餘65.1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合補10862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善15279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鐵四百063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積餘44.2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鐵四百064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積餘59.1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南坊2.205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鐵四百065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積餘57.3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合集22616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善1056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後下39.11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京3217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鐵四百066倒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積餘75.3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合集09968臼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北圖10629C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善5228臼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京0294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積餘38.1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合集22988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善1376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後下39.17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粹0251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京3264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積餘56.2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合集41015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合補07176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善16832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積餘36.2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合集01380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後上9.9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粹0427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京0624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通525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鐵四百070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積餘29.2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南坊2.142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合補08320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善14566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積餘29.1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合集11743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善11437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京2306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lastRenderedPageBreak/>
              <w:t>鐵四百072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鐵四百398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積餘32.2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合補03218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善11012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積餘21.2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積餘51.2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合集30416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北圖11226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善5825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後下39.2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京3937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鐵四百075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積餘30.2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合集16216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京2243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鐵四百076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鐵四百094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積餘77.3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鐵四百077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積餘50.2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南坊2.203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合集31243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善20313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京4751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誠445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鐵四百078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積餘63.2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南坊2.201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合補10801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存上2049不全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積餘27.2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合集41370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鐵四百080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積餘127.1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積餘97.3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合集24158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善19941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後上30.3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存補6.269.3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積餘64.1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合集31044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北圖07543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善2141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後下39.13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京4334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鐵四百083倒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積餘85.3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合集40322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合補03921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善8415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鐵四百084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積餘17.1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合補05556反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善20073反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積餘32.1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合集33994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北圖13133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善7733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粹0630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積餘36.1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合集26227甲、合集41253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北圖14552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善9154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粹1359甲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鐵四百087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積餘22.1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合集17517正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善50正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鐵四百088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積餘15.2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合集17517臼、合集40684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善50臼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鐵四百089倒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積餘59.2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合補03312正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善21665正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鐵四百090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積餘112.4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南坊2.009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合補03507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善11196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lastRenderedPageBreak/>
              <w:t>鐵四百091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積餘37.2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合集28746、合集41381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北圖12143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善6739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積餘128.3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南坊2.069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合補07647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北圖08832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善3430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鐵四百093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鐵四百288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積餘95.1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鐵四百076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積餘77.3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鐵四百095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積餘77.2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南坊2.208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存上2718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鐵四百278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積餘94.1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南坊2.121、南坊2.122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合補08044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摭053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鐵四百132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積餘95.2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合集23149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北圖07575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善2173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粹0293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京3276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積餘76.1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合補08349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善15278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鐵四百099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鐵四百149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積餘86.2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合集41241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積餘118.4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南坊2.060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合補09651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北圖08345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善2943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積餘37.1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合集24487、合集41076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北圖12154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善6753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積餘47.1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合集22761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善1043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粹0175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京3238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積餘102.1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積餘127.3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鐵四百196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積餘98.3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合補07873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善1136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鐵四百106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積餘105.3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合集26432、合集40945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善15581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京3530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積餘112.3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合補09881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善9301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lastRenderedPageBreak/>
              <w:t>鐵四百108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鐵四百119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積餘73.2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合集23245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北圖06836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粹0309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鐵四百133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積餘73.1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合集28558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北圖12110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善6709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粹0926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積餘111.3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積餘124.1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積餘91.1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合集24974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善1044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京3218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鐵四百113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積餘91.2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合集08375、合集27798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北圖10297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善4896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後下39.15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京1929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鐵四百238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積餘130.1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積餘121.2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合補07196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善18246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鐵四百043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積餘66.3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合補06492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善20438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鐵四百117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積餘93.1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南坊2.058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合集22995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善971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誠155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積餘103.1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鐵四百108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積餘73.2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合集23245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北圖06836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粹0309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積餘43.1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合集40601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鐵四百121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鐵四百309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積餘107.3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南坊2.139、南坊2.172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合集24647、合集41290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善15490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京3630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積餘47.2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合集26019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善953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京3428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鐵四百123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鐵四百383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積餘66.2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南坊2.040、南坊2.137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鐵四百124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積餘42.1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南坊2.202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合集34771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善10182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存上2172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積餘77.1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合集24404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京3457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誠309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lastRenderedPageBreak/>
              <w:t>鐵四百126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鐵四百272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積餘92.1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南坊2.006、南坊2.051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kern w:val="0"/>
                <w:szCs w:val="21"/>
              </w:rPr>
              <w:t>合集24795拓不全、合集40283、合集41096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善8438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積餘56.3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合集09646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善9085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京0547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誠004不全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鐵四百128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鐵四百374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積餘118.2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積餘64.3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積餘60.2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鐵四百321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積餘94.3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合集25722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北圖07558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善2156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誠220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鐵四百132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鐵四百097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積餘95.2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合集23149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北圖07575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善2173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粹0293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京3276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鐵四百109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積餘73.1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合集28558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北圖12110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善6709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粹0926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鐵四百134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積餘76.2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合集30077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北圖13218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善7817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粹0694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京3852不全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鐵四百135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積餘84.2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積餘48.2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合補01103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善16802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鐵四百170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積餘73.3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合集23119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善951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粹0291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積餘48.1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合集26726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善9190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後下10.4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京3560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鐵四百139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積餘120.2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合補10507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北圖10316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善4915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積餘74.1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合集13768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北圖12735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善7334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京1649不全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摭108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鐵四百352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積餘110.3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合補07475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北圖13465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善8064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鐵四百142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鐵四百148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積餘113.1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合集40238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合補03854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北圖13181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善7780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lastRenderedPageBreak/>
              <w:t>鐵四百143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鐵四百269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積餘110.4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合集25864、合集40936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北圖08604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善3202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積餘108.2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鐵四百145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鐵四百181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積餘128.1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鐵四百146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積餘49.2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積餘40.1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合集28287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善9075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粹0853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京3901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鐵四百142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積餘113.1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合集40238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合補03854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北圖13181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善7780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鐵四百099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積餘86.2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合集41241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積餘120.3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合集40288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鐵四百151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鐵四百153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積餘113.2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合集24151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善28247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京3442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積餘41.1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鐵四百151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積餘113.2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合集24151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善28247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京3442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鐵四百188倒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積餘71.1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存上2025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積餘62.1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積餘72.1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合集14782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續3.48.3不全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積餘55.1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鐵四百055、鐵四百399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積餘88.1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合補01837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北圖11514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善6113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鐵四百159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積餘52.2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合補01083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善14537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鐵四百160順時針90度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積餘19.1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南坊2.159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鐵四百161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積餘54.2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合補02927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善21710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lastRenderedPageBreak/>
              <w:t>鐵四百162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積餘75.1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南坊2.189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合集41685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鐵四百163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積餘76.3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合集30771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北圖10113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善4712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後下10.10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京4325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存上1849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鐵四百164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積餘55.2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鐵四百165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積餘23.2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鐵四百166倒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積餘52.1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合集33124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北圖10006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善4605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粹1069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京3003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鐵四百054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積餘20.2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合集20619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北圖11235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善5834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後下43.7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粹1172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積餘82.3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合補01014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善18956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積餘96.1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合集24148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北圖11595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善6194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誠484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鐵四百170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鐵四百137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積餘73.3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合集23119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善951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粹0291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鐵四百359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積餘96.2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鐵四百172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積餘28.2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積餘119.1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積餘30.1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合集33844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北圖12976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善7573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京3842不全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誠091不全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鐵四百175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積餘28.1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合集30692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善483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後下39.16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粹0472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鐵四百176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積餘90.2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合集30195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北圖13221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善7820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粹0647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京3807不全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鐵四百177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積餘103.4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鐵四百178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積餘27.1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合集13924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善14361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後下11.2不全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粹1131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積餘44.1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合集10283、合集40135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北圖12051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善6921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鐵四百180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積餘13.1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合集12987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北圖12842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善7440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鐵四百145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積餘128.1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積餘90.3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積餘68.1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合集40323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lastRenderedPageBreak/>
              <w:t>鐵四百184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積餘39.2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鐵四百304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積餘130.3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合集24985、合集41281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北圖11286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善5886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積餘69.2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合集34029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北圖06855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粹0617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鐵四百187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積餘114.4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合補07981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善14769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鐵四百188倒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鐵四百154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積餘71.1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存上2025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鐵四百273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積餘106.3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合集23385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北圖08718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善3316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京3302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誠213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鐵四百190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鐵四百254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積餘66.1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合集41353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合補09146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北圖12078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善6677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鐵四百191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積餘92.2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合集22797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善1048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京3247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積餘54.1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南坊2.024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合集21248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北圖11189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善5792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京3087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鐵四百193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積餘106.2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合集23140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北圖07943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善2541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京3279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積餘103.2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鐵四百195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積餘119.3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合補08404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善18681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鐵四百105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積餘98.3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合補07873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善1136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積餘108.3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合補03525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善8793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積餘115.4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鐵四百199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鐵四百275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積餘107.4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合補07536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北圖07493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善2091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積餘61.3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合集07522、合集39961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合補02073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北圖11794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善6398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存上0680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積餘89.3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合集34467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善640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京4276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lastRenderedPageBreak/>
              <w:t>鐵四百202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積餘99.1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合補08403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善18584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積餘64.2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合集26220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善9227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粹1358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積餘86.3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合集33615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北圖12112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善6711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後下39.8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京4203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鐵四百205倒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積餘62.3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鐵四百206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積餘82.1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合集26279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善9219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粹1370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積餘67.2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合集26425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善9205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誠013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積餘92.3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積餘93.3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合集15022、合集40467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北圖10068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善4667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積餘90.1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合集06368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善14301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粹1088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鐵四百282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積餘129.3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南坊2.164、南坊2.166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鐵四百062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積餘65.1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合補10862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善15279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鐵四百213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積餘80.1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合補08311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善14781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積餘53.1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鐵四百215順時針90度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kern w:val="0"/>
                <w:szCs w:val="21"/>
              </w:rPr>
              <w:t>積餘98.1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積餘71.3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合集30593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善949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後下39.7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京4363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鐵四百217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積餘58.1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合集33952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北圖13101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善7700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粹0797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京3878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積餘58.3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合集25073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北圖06833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積餘68.2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合集24902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北圖13077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善7676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積餘42.2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合補13112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善15432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lastRenderedPageBreak/>
              <w:t>鐵四百221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積餘80.3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D23845" w:rsidRDefault="00F9118A" w:rsidP="00F9118A">
            <w:pPr>
              <w:widowControl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D23845">
              <w:rPr>
                <w:rFonts w:asciiTheme="minorEastAsia" w:hAnsiTheme="minorEastAsia" w:cs="宋体" w:hint="eastAsia"/>
                <w:kern w:val="0"/>
                <w:szCs w:val="21"/>
              </w:rPr>
              <w:t>北圖11280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D23845" w:rsidRDefault="00F9118A" w:rsidP="00F9118A">
            <w:pPr>
              <w:widowControl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D23845">
              <w:rPr>
                <w:rFonts w:asciiTheme="minorEastAsia" w:hAnsiTheme="minorEastAsia" w:cs="宋体" w:hint="eastAsia"/>
                <w:kern w:val="0"/>
                <w:szCs w:val="21"/>
              </w:rPr>
              <w:t>善5880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積餘65.2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合集27457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D23845" w:rsidRDefault="00F9118A" w:rsidP="00F9118A">
            <w:pPr>
              <w:widowControl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D23845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D23845" w:rsidRDefault="00F9118A" w:rsidP="00F9118A">
            <w:pPr>
              <w:widowControl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D23845">
              <w:rPr>
                <w:rFonts w:asciiTheme="minorEastAsia" w:hAnsiTheme="minorEastAsia" w:cs="宋体" w:hint="eastAsia"/>
                <w:kern w:val="0"/>
                <w:szCs w:val="21"/>
              </w:rPr>
              <w:t>善997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後上5.3不全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京4052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鐵四百223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積餘70.2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合集23176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北圖07433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善2031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後上5.8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京3285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鐵四百224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積餘71.2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合補08903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北圖10001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善4600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積餘72.3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合集26182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善15229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積餘70.1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合集25150、合集41131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北圖07969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善2567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積餘79.1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善齋7.11B.1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鐵四百228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鐵四百260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積餘111.4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積餘122.4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積餘117.3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合集17994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善26719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粹1320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京4943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積餘104.1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合補01659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善18484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鐵四百232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積餘126.3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積餘117.1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北圖10491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善5090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鐵四百234倒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積餘116.4、積餘123.1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鐵四百235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積餘121.3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積餘45.1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合補07199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善20453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積餘109.2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合補02375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善18665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鐵四百114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積餘130.1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鐵四百239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鐵四百255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積餘110.2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南坊2.169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積餘101.3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lastRenderedPageBreak/>
              <w:t>鐵四百241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積餘117.4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鐵四百242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鐵四百360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積餘107.2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合集23374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北圖07605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善2203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京3303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積餘124.2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合集31573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善9284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誠023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積餘106.4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合集24152、合集40035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北圖11716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善6315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鐵四百245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積餘117.2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鐵四百246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積餘123.4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合補07832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北圖07990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善2588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誠219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積餘131.1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南坊2.031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合集07173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善22708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鐵四百261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積餘94.2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合集41270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積餘122.2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積餘102.2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合集23444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北圖07509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善2107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後上7.1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京3305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鐵四百251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積餘127.2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積餘125.3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南坊2.059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鐵四百267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積餘124.3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合集24192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北圖06876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善1473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鐵四百190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積餘66.1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合集41353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合補09146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北圖12078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善6677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積餘110.2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南坊2.169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積餘127.4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北圖07445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善2043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鐵四百357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積餘104.3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合補08827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北圖09324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善3923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鐵四百258倒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積餘125.2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FF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鐵四百259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鐵四百367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積餘112.2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合集22784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北圖07524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善2122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後上5.7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京3245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鐵四百228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積餘111.4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鐵四百261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鐵四百248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積餘94.2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合集41270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積餘95.3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lastRenderedPageBreak/>
              <w:t>鐵四百263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積餘19.2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鐵四百264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鐵四百283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積餘108.4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合補07820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北圖07639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善2237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鐵四百265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鐵四百361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積餘107.1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合集23130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北圖07585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善2183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京3273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鐵四百266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積餘85.2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鐵四百253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積餘124.3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合集24192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北圖06876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善1473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積餘115.1、積餘121.1倒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鐵四百143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積餘110.4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合集25864、合集40936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北圖08604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善3202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鐵四百270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積餘98.2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合集24598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誠277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積餘111.1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南坊2.173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鐵四百272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鐵四百126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積餘92.1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南坊2.006、南坊2.051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合集24795拓不全、合集40283、合集41096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善8438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鐵四百189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積餘106.3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合集23385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北圖08718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善3316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京3302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誠213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積餘114.1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合集23156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善976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京3278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鐵四百275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鐵四百199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積餘107.4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合補07536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北圖07493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善2091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鐵四百276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積餘116.2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合集17413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北圖12730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善7329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京1632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鐵四百277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積餘129.2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南坊2.124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合集41263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鐵四百278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鐵四百096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積餘94.1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南坊2.121、南坊2.122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合補08044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摭053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lastRenderedPageBreak/>
              <w:t>鐵四百279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積餘87.1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合補06809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善20382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鐵四百280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積餘119.4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合補09467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北圖13518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善8118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積餘74.3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合集23470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北圖07457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善2055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京3293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鐵四百211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積餘129.3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鐵四百264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積餘108.4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合補07820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北圖07639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善2237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鐵四百284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積餘115.2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合集27774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北圖10188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善4787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京4604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鐵四百366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積餘118.3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合補03544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北圖13791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善8391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積餘86.1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合集28723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北圖12251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善6850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鐵四百287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積餘34.2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南坊2.020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合補01361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善14678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鐵四百288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鐵四百093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積餘95.1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積餘100.3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合集24583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北圖07586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善2184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鐵四百290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積餘83.3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南坊2.120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合集26346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善9226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粹1375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鐵四百291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積餘88.3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積餘35.1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合補00537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善15277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鐵四百293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鐵四百310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積餘75.2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合補10192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善16418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積餘109.1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北圖08985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善3584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鐵四百295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積餘89.2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合集22617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北圖08385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善2983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積餘89.1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合集30393下半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後下39.9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粹1540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積餘105.1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合集32825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善10328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後下11.5不全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京4710不全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lastRenderedPageBreak/>
              <w:t>鐵四百298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積餘105.2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合集33621、合集41082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北圖07924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善2522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鐵四百299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FF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kern w:val="0"/>
                <w:szCs w:val="21"/>
              </w:rPr>
              <w:t>積餘所無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合補07557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北圖07625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善2223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積餘114.2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合補09652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北圖07626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善2224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積餘67.3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合集23080、合集40987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北圖07553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善2151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積餘84.3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鐵四百368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積餘97.2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南坊2.067、南坊2.068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合補07676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北圖07473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善2071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積餘130.3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合集24985、合集41281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北圖11286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善5886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積餘130.2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合補07943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北圖10058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善4657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鐵四百306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積餘93.2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南坊2.021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合集07022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善22636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京2966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摭085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積餘78.3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合集25101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北圖07449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善2047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誠187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積餘131.2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南坊2.158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鐵四百121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積餘107.3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南坊2.139、南坊2.172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合集24647、合集41290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善15490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京3630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鐵四百293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積餘75.2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合補10192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善16418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積餘100.1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積餘99.2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南坊2.099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鐵四百313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積餘123.2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合集23316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北圖09238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善3837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粹0209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京3300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lastRenderedPageBreak/>
              <w:t>鐵四百314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積餘58.2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合補09177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北圖12524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善7123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誠316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積餘126.4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北圖10272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善4871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積餘72.2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合補08389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善16881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鐵四百317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積餘111.2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北圖11003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善5602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積餘81.2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合集24270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合補07245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善21110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京3486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積餘82.2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合集25627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善1029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京3487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積餘129.4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鐵四百321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鐵四百131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積餘94.3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合集25722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北圖07558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善2156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誠220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積餘113.3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鐵四百323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鐵四百392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積餘106.1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南坊2.089、南坊2.091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合補07803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北圖08777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善3375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鐵四百324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積餘49.1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合集28247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善9095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粹0209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京3899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積餘59.3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南坊2.046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合集40340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合補03312反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善21665反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積餘88.2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合集40252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合補07425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北圖13679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善8278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積餘67.1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合集33122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善14669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誠364不全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鐵四百328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積餘51.1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合集27296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善989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粹0261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積餘78.2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合集41168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合補07609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善14727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積餘79.2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合集41200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積餘69.3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合集25751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北圖10831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善5430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續5.30.2不全、存上1565不全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lastRenderedPageBreak/>
              <w:t>鐵四百332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積餘50.1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合集13339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北圖13220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善7819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後下39.10不全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京0518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通405不全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鐵四百333倒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積餘131.3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鐵四百334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積餘128.4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合補00491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北圖06835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鐵四百335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積餘69.1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合集23017、合集41287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北圖10098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善4693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積餘109.4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合補08176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善21678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積餘83.2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南坊2.146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合補08318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善14593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積餘102.3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鐵四百339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積餘46.1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合集26473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善9189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摭048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積餘78.1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合集26717、合集40600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存上1678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積餘60.3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合集41069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鐵四百342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積餘121.4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合集34281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北圖07459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善2057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積餘102.4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合集40457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合補00474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善18932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積餘99.3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合集11313、合集24574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北圖07572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善2170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後上26.3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鐵四百345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積餘61.1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鐵四百346倒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積餘84.1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合集23424、合集41133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善1370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積餘85.1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積餘57.2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合集23782、合集41073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善14589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積餘91.3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合集41084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lastRenderedPageBreak/>
              <w:t>鐵四百350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積餘100.2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合補02866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善24563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鐵四百351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積餘62.2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合集22431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善1034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京2963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鐵四百141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積餘110.3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合補07475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北圖13465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善8064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鐵四百353倒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kern w:val="0"/>
                <w:szCs w:val="21"/>
              </w:rPr>
              <w:t>積餘126.2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鐵四百354倒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積餘120.4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合集29588、合集41428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北圖08907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善3506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積餘103.3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積餘113.4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南坊2.072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合集25271、合集41147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北圖06858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善1455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鐵四百257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積餘104.3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合補08827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北圖09324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善3923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積餘125.1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南坊2.109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合集24186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北圖09042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善3641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後上30.4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粹1295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鐵四百359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鐵四百171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積餘96.2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鐵四百242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積餘107.2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合集23374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北圖07605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善2203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京3303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鐵四百361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鐵四百265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積餘107.1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合集23130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北圖07585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善2183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京3273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積餘112.1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鐵四百363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積餘125.4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北圖12626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善7225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鐵四百364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鐵四百373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積餘96.3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合補07483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善20497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鐵四百365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積餘120.1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合補08474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善18603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誠431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鐵四百366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積餘118.3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合補03544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北圖13791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善8391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鐵四百259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積餘112.2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合集22784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北圖07524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善2122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後上5.7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京3245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lastRenderedPageBreak/>
              <w:t>鐵四百368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鐵四百303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積餘97.2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南坊2.067、南坊2.068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合補07676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北圖07473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善2071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積餘129.1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北圖07519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善2117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鐵四百370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積餘128.2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合補07543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北圖07447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善2045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積餘83.1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合集24541、合集40183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北圖07455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善2053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誠280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鐵四百372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積餘61.2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合集38099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北圖08636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善3234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鐵四百364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積餘96.3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合補07483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善20497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鐵四百128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積餘118.2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鐵四百375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積餘116.3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合集32321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北圖12292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善6891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鐵四百376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積餘81.3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南坊2.199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合補08869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存上2071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鐵四百377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積餘65.3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合補07330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善11056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鐵四百378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積餘87.2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積餘45.2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合集30200、合集41441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北圖13223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善7822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鐵四百380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積餘40.2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合集28229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善9045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誠007不全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積餘70.3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積餘35.2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合補09229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北圖12002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善6600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鐵四百123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積餘66.2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南坊2.040、南坊2.137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lastRenderedPageBreak/>
              <w:t>鐵四百384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積餘31.1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合集32764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北圖12062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善6661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後下39.6不全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京2004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積餘81.1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合集23480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善968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粹0325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鐵四百386倒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積餘122.1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合補08655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善19069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鐵四百387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積餘41.2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鐵四百388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積餘39.1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合集40331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積餘116.1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合補07595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北圖09068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善3667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鐵四百390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積餘119.2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合集40289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鐵四百391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積餘122.3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合補07623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北圖07507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善2105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鐵四百323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積餘106.1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南坊2.089、南坊2.091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合補07803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北圖08777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善3375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鐵四百393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積餘123.3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合補07624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北圖07549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善2147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積餘101.2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鐵四百395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積餘87.3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積餘109.3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合補07251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善18525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誠336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積餘104.4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合補07702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善19291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鐵四百072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積餘32.2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合補03218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善11012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鐵四百399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鐵四百055、鐵四百158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積餘88.1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南坊2.032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合補01837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北圖11514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善6113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96F18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lastRenderedPageBreak/>
              <w:t>鐵四百400倒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鐵四百013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積餘22.2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南坊2.181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合集41592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合補10590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善19806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9118A" w:rsidRPr="00AA6D7F" w:rsidRDefault="00F9118A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64381" w:rsidRPr="00AA6D7F" w:rsidTr="004A044E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864381" w:rsidRPr="00AA6D7F" w:rsidRDefault="00864381" w:rsidP="00864381">
            <w:pPr>
              <w:rPr>
                <w:rFonts w:asciiTheme="minorEastAsia" w:hAnsiTheme="minorEastAsia"/>
              </w:rPr>
            </w:pPr>
            <w:r w:rsidRPr="00AA6D7F">
              <w:rPr>
                <w:rFonts w:asciiTheme="minorEastAsia" w:hAnsiTheme="minorEastAsia" w:hint="eastAsia"/>
              </w:rPr>
              <w:t>積餘97.1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64381" w:rsidRPr="00AA6D7F" w:rsidTr="004A044E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864381" w:rsidRPr="00AA6D7F" w:rsidRDefault="00864381" w:rsidP="00864381">
            <w:pPr>
              <w:rPr>
                <w:rFonts w:asciiTheme="minorEastAsia" w:hAnsiTheme="minorEastAsia"/>
              </w:rPr>
            </w:pPr>
            <w:r w:rsidRPr="00AA6D7F">
              <w:rPr>
                <w:rFonts w:asciiTheme="minorEastAsia" w:hAnsiTheme="minorEastAsia" w:hint="eastAsia"/>
              </w:rPr>
              <w:t>積餘101.1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64381" w:rsidRPr="00AA6D7F" w:rsidTr="004A044E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864381" w:rsidRPr="00AA6D7F" w:rsidRDefault="00864381" w:rsidP="00864381">
            <w:pPr>
              <w:rPr>
                <w:rFonts w:asciiTheme="minorEastAsia" w:hAnsiTheme="minorEastAsia"/>
              </w:rPr>
            </w:pPr>
            <w:r w:rsidRPr="00AA6D7F">
              <w:rPr>
                <w:rFonts w:asciiTheme="minorEastAsia" w:hAnsiTheme="minorEastAsia" w:hint="eastAsia"/>
              </w:rPr>
              <w:t>積餘101.4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64381" w:rsidRPr="00AA6D7F" w:rsidTr="004A044E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864381" w:rsidRPr="00AA6D7F" w:rsidRDefault="00864381" w:rsidP="00864381">
            <w:pPr>
              <w:rPr>
                <w:rFonts w:asciiTheme="minorEastAsia" w:hAnsiTheme="minorEastAsia"/>
              </w:rPr>
            </w:pPr>
            <w:r w:rsidRPr="00AA6D7F">
              <w:rPr>
                <w:rFonts w:asciiTheme="minorEastAsia" w:hAnsiTheme="minorEastAsia" w:hint="eastAsia"/>
              </w:rPr>
              <w:t>積餘104.2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64381" w:rsidRPr="00AA6D7F" w:rsidTr="004A044E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864381" w:rsidRPr="00AA6D7F" w:rsidRDefault="00864381" w:rsidP="00864381">
            <w:pPr>
              <w:rPr>
                <w:rFonts w:asciiTheme="minorEastAsia" w:hAnsiTheme="minorEastAsia"/>
              </w:rPr>
            </w:pPr>
            <w:r w:rsidRPr="00AA6D7F">
              <w:rPr>
                <w:rFonts w:asciiTheme="minorEastAsia" w:hAnsiTheme="minorEastAsia" w:hint="eastAsia"/>
              </w:rPr>
              <w:t>積餘108.1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64381" w:rsidRPr="00AA6D7F" w:rsidTr="004A044E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864381" w:rsidRPr="00AA6D7F" w:rsidRDefault="00864381" w:rsidP="00864381">
            <w:pPr>
              <w:rPr>
                <w:rFonts w:asciiTheme="minorEastAsia" w:hAnsiTheme="minorEastAsia"/>
              </w:rPr>
            </w:pPr>
            <w:r w:rsidRPr="00AA6D7F">
              <w:rPr>
                <w:rFonts w:asciiTheme="minorEastAsia" w:hAnsiTheme="minorEastAsia" w:hint="eastAsia"/>
              </w:rPr>
              <w:t>積餘110.1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64381" w:rsidRPr="00AA6D7F" w:rsidRDefault="00EE5C4E" w:rsidP="00EE5C4E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合補05766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64381" w:rsidRPr="00AA6D7F" w:rsidRDefault="00EE5C4E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善18319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64381" w:rsidRPr="00AA6D7F" w:rsidTr="004A044E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864381" w:rsidRPr="00AA6D7F" w:rsidRDefault="00864381" w:rsidP="00864381">
            <w:pPr>
              <w:rPr>
                <w:rFonts w:asciiTheme="minorEastAsia" w:hAnsiTheme="minorEastAsia"/>
              </w:rPr>
            </w:pPr>
            <w:r w:rsidRPr="00AA6D7F">
              <w:rPr>
                <w:rFonts w:asciiTheme="minorEastAsia" w:hAnsiTheme="minorEastAsia" w:hint="eastAsia"/>
              </w:rPr>
              <w:t>積餘114.3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64381" w:rsidRPr="00AA6D7F" w:rsidTr="004A044E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864381" w:rsidRPr="00AA6D7F" w:rsidRDefault="00864381" w:rsidP="00864381">
            <w:pPr>
              <w:rPr>
                <w:rFonts w:asciiTheme="minorEastAsia" w:hAnsiTheme="minorEastAsia"/>
              </w:rPr>
            </w:pPr>
            <w:r w:rsidRPr="00AA6D7F">
              <w:rPr>
                <w:rFonts w:asciiTheme="minorEastAsia" w:hAnsiTheme="minorEastAsia" w:hint="eastAsia"/>
              </w:rPr>
              <w:t>積餘115.3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64381" w:rsidRPr="00AA6D7F" w:rsidTr="004A044E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864381" w:rsidRPr="00AA6D7F" w:rsidRDefault="00864381" w:rsidP="00864381">
            <w:pPr>
              <w:rPr>
                <w:rFonts w:asciiTheme="minorEastAsia" w:hAnsiTheme="minorEastAsia"/>
              </w:rPr>
            </w:pPr>
            <w:r w:rsidRPr="00AA6D7F">
              <w:rPr>
                <w:rFonts w:asciiTheme="minorEastAsia" w:hAnsiTheme="minorEastAsia" w:hint="eastAsia"/>
              </w:rPr>
              <w:t>積餘118.1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64381" w:rsidRPr="00AA6D7F" w:rsidRDefault="00427366" w:rsidP="00427366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合補07396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864381" w:rsidRPr="00AA6D7F" w:rsidRDefault="00427366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北圖13706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64381" w:rsidRPr="00AA6D7F" w:rsidRDefault="00427366" w:rsidP="00427366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善8305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64381" w:rsidRPr="00AA6D7F" w:rsidTr="004A044E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864381" w:rsidRPr="00AA6D7F" w:rsidRDefault="00864381" w:rsidP="00864381">
            <w:pPr>
              <w:rPr>
                <w:rFonts w:asciiTheme="minorEastAsia" w:hAnsiTheme="minorEastAsia"/>
              </w:rPr>
            </w:pPr>
            <w:r w:rsidRPr="00AA6D7F">
              <w:rPr>
                <w:rFonts w:asciiTheme="minorEastAsia" w:hAnsiTheme="minorEastAsia" w:hint="eastAsia"/>
              </w:rPr>
              <w:t>積餘124.4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864381" w:rsidRPr="00AA6D7F" w:rsidRDefault="00864381" w:rsidP="00864381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</w:tr>
      <w:tr w:rsidR="00864381" w:rsidRPr="00AA6D7F" w:rsidTr="00CC4CBC">
        <w:trPr>
          <w:trHeight w:val="280"/>
        </w:trPr>
        <w:tc>
          <w:tcPr>
            <w:tcW w:w="1555" w:type="dxa"/>
            <w:shd w:val="clear" w:color="auto" w:fill="auto"/>
            <w:noWrap/>
            <w:vAlign w:val="bottom"/>
          </w:tcPr>
          <w:p w:rsidR="00864381" w:rsidRPr="00AA6D7F" w:rsidRDefault="00864381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864381" w:rsidRPr="00AA6D7F" w:rsidRDefault="00864381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864381" w:rsidRPr="00AA6D7F" w:rsidRDefault="00864381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A6D7F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積餘126.1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864381" w:rsidRPr="00AA6D7F" w:rsidRDefault="00864381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64381" w:rsidRPr="00AA6D7F" w:rsidRDefault="00864381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64381" w:rsidRPr="00AA6D7F" w:rsidRDefault="00864381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864381" w:rsidRPr="00AA6D7F" w:rsidRDefault="00864381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64381" w:rsidRPr="00AA6D7F" w:rsidRDefault="00864381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864381" w:rsidRPr="00AA6D7F" w:rsidRDefault="00864381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64381" w:rsidRPr="00AA6D7F" w:rsidRDefault="00864381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64381" w:rsidRPr="00AA6D7F" w:rsidRDefault="00864381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864381" w:rsidRPr="00AA6D7F" w:rsidRDefault="00864381" w:rsidP="00F9118A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</w:tr>
    </w:tbl>
    <w:p w:rsidR="00CC4CBC" w:rsidRPr="009F4D2B" w:rsidRDefault="00CC4CBC" w:rsidP="00F9118A">
      <w:pPr>
        <w:spacing w:line="360" w:lineRule="auto"/>
        <w:rPr>
          <w:sz w:val="24"/>
          <w:szCs w:val="24"/>
        </w:rPr>
      </w:pPr>
    </w:p>
    <w:sectPr w:rsidR="00CC4CBC" w:rsidRPr="009F4D2B" w:rsidSect="00E26726">
      <w:pgSz w:w="21546" w:h="12242" w:orient="landscape" w:code="41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0FE" w:rsidRDefault="008820FE" w:rsidP="00B97843">
      <w:r>
        <w:separator/>
      </w:r>
    </w:p>
  </w:endnote>
  <w:endnote w:type="continuationSeparator" w:id="0">
    <w:p w:rsidR="008820FE" w:rsidRDefault="008820FE" w:rsidP="00B97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0FE" w:rsidRDefault="008820FE" w:rsidP="00B97843">
      <w:r>
        <w:separator/>
      </w:r>
    </w:p>
  </w:footnote>
  <w:footnote w:type="continuationSeparator" w:id="0">
    <w:p w:rsidR="008820FE" w:rsidRDefault="008820FE" w:rsidP="00B978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hideSpellingErrors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219"/>
    <w:rsid w:val="00003165"/>
    <w:rsid w:val="00003DA2"/>
    <w:rsid w:val="00003F94"/>
    <w:rsid w:val="00010186"/>
    <w:rsid w:val="000128EC"/>
    <w:rsid w:val="000141C9"/>
    <w:rsid w:val="00014A56"/>
    <w:rsid w:val="00017EA1"/>
    <w:rsid w:val="00024D72"/>
    <w:rsid w:val="00025592"/>
    <w:rsid w:val="00026FA8"/>
    <w:rsid w:val="000302C9"/>
    <w:rsid w:val="00032BAE"/>
    <w:rsid w:val="000347A1"/>
    <w:rsid w:val="00034AD8"/>
    <w:rsid w:val="00035985"/>
    <w:rsid w:val="00035DF5"/>
    <w:rsid w:val="00050037"/>
    <w:rsid w:val="00051A22"/>
    <w:rsid w:val="00054CCC"/>
    <w:rsid w:val="00056FF1"/>
    <w:rsid w:val="000603E2"/>
    <w:rsid w:val="00062A89"/>
    <w:rsid w:val="0006584C"/>
    <w:rsid w:val="00065B71"/>
    <w:rsid w:val="00080B9A"/>
    <w:rsid w:val="000968F7"/>
    <w:rsid w:val="000A106A"/>
    <w:rsid w:val="000A507F"/>
    <w:rsid w:val="000B02BB"/>
    <w:rsid w:val="000B16AF"/>
    <w:rsid w:val="000C6215"/>
    <w:rsid w:val="000C7A5A"/>
    <w:rsid w:val="000D1F05"/>
    <w:rsid w:val="000E1176"/>
    <w:rsid w:val="000E3A9A"/>
    <w:rsid w:val="000E3C97"/>
    <w:rsid w:val="000E4AD0"/>
    <w:rsid w:val="000F08BF"/>
    <w:rsid w:val="000F0ED9"/>
    <w:rsid w:val="00103413"/>
    <w:rsid w:val="00104981"/>
    <w:rsid w:val="001049EF"/>
    <w:rsid w:val="0010623B"/>
    <w:rsid w:val="00111223"/>
    <w:rsid w:val="0012280B"/>
    <w:rsid w:val="001254E6"/>
    <w:rsid w:val="00126E0B"/>
    <w:rsid w:val="00127EE1"/>
    <w:rsid w:val="00131E39"/>
    <w:rsid w:val="00134123"/>
    <w:rsid w:val="00135C74"/>
    <w:rsid w:val="00136BE8"/>
    <w:rsid w:val="00141611"/>
    <w:rsid w:val="001436A7"/>
    <w:rsid w:val="00144476"/>
    <w:rsid w:val="00153D52"/>
    <w:rsid w:val="0016697D"/>
    <w:rsid w:val="00175761"/>
    <w:rsid w:val="00177DA3"/>
    <w:rsid w:val="001800AC"/>
    <w:rsid w:val="00183640"/>
    <w:rsid w:val="001846A1"/>
    <w:rsid w:val="001A5E0F"/>
    <w:rsid w:val="001C7149"/>
    <w:rsid w:val="001D1865"/>
    <w:rsid w:val="001D3584"/>
    <w:rsid w:val="001D3833"/>
    <w:rsid w:val="001D6618"/>
    <w:rsid w:val="001E0E58"/>
    <w:rsid w:val="001E17C8"/>
    <w:rsid w:val="001E4A1B"/>
    <w:rsid w:val="001E7997"/>
    <w:rsid w:val="001F40EB"/>
    <w:rsid w:val="00200579"/>
    <w:rsid w:val="002047B0"/>
    <w:rsid w:val="0020743B"/>
    <w:rsid w:val="00216264"/>
    <w:rsid w:val="0021780C"/>
    <w:rsid w:val="00217B71"/>
    <w:rsid w:val="00225D94"/>
    <w:rsid w:val="00236732"/>
    <w:rsid w:val="00236917"/>
    <w:rsid w:val="00237FE2"/>
    <w:rsid w:val="00240367"/>
    <w:rsid w:val="00261B57"/>
    <w:rsid w:val="00271F04"/>
    <w:rsid w:val="002757C5"/>
    <w:rsid w:val="002777AD"/>
    <w:rsid w:val="002841FC"/>
    <w:rsid w:val="0028574F"/>
    <w:rsid w:val="00285770"/>
    <w:rsid w:val="00286C4E"/>
    <w:rsid w:val="00292865"/>
    <w:rsid w:val="00294B04"/>
    <w:rsid w:val="00294BC5"/>
    <w:rsid w:val="002A67D1"/>
    <w:rsid w:val="002C134C"/>
    <w:rsid w:val="002C2F9C"/>
    <w:rsid w:val="002D2F51"/>
    <w:rsid w:val="002D591F"/>
    <w:rsid w:val="002D62AC"/>
    <w:rsid w:val="002E6D70"/>
    <w:rsid w:val="002F0102"/>
    <w:rsid w:val="002F4415"/>
    <w:rsid w:val="002F557B"/>
    <w:rsid w:val="002F6F5C"/>
    <w:rsid w:val="00302215"/>
    <w:rsid w:val="0031147C"/>
    <w:rsid w:val="0031171B"/>
    <w:rsid w:val="00316266"/>
    <w:rsid w:val="00316AD4"/>
    <w:rsid w:val="00316D56"/>
    <w:rsid w:val="00325D1E"/>
    <w:rsid w:val="0033181C"/>
    <w:rsid w:val="00331DBE"/>
    <w:rsid w:val="00335038"/>
    <w:rsid w:val="003473EB"/>
    <w:rsid w:val="0035193C"/>
    <w:rsid w:val="00351BF9"/>
    <w:rsid w:val="00356BAE"/>
    <w:rsid w:val="003632AD"/>
    <w:rsid w:val="003633BB"/>
    <w:rsid w:val="0037322A"/>
    <w:rsid w:val="003765F5"/>
    <w:rsid w:val="003B499F"/>
    <w:rsid w:val="003B6673"/>
    <w:rsid w:val="003C1220"/>
    <w:rsid w:val="003C5CC1"/>
    <w:rsid w:val="003C711A"/>
    <w:rsid w:val="003D52B1"/>
    <w:rsid w:val="003E2D10"/>
    <w:rsid w:val="003F04A5"/>
    <w:rsid w:val="003F33DA"/>
    <w:rsid w:val="004013C5"/>
    <w:rsid w:val="0040610C"/>
    <w:rsid w:val="0041575E"/>
    <w:rsid w:val="00426423"/>
    <w:rsid w:val="00427366"/>
    <w:rsid w:val="004425D2"/>
    <w:rsid w:val="004501A0"/>
    <w:rsid w:val="00451440"/>
    <w:rsid w:val="00451986"/>
    <w:rsid w:val="0045244D"/>
    <w:rsid w:val="004628B4"/>
    <w:rsid w:val="004704FB"/>
    <w:rsid w:val="004749D0"/>
    <w:rsid w:val="004903C7"/>
    <w:rsid w:val="00491A5F"/>
    <w:rsid w:val="00492256"/>
    <w:rsid w:val="00493C93"/>
    <w:rsid w:val="004A18F6"/>
    <w:rsid w:val="004A489F"/>
    <w:rsid w:val="004B1F54"/>
    <w:rsid w:val="004B204B"/>
    <w:rsid w:val="004D794E"/>
    <w:rsid w:val="004F343F"/>
    <w:rsid w:val="00514B32"/>
    <w:rsid w:val="00521658"/>
    <w:rsid w:val="00521F3D"/>
    <w:rsid w:val="00537DF3"/>
    <w:rsid w:val="005432E2"/>
    <w:rsid w:val="005506B4"/>
    <w:rsid w:val="0055531F"/>
    <w:rsid w:val="00556232"/>
    <w:rsid w:val="00563B4C"/>
    <w:rsid w:val="0056766F"/>
    <w:rsid w:val="00571035"/>
    <w:rsid w:val="00572632"/>
    <w:rsid w:val="00574C7A"/>
    <w:rsid w:val="00580846"/>
    <w:rsid w:val="0058235D"/>
    <w:rsid w:val="00582CEA"/>
    <w:rsid w:val="00583993"/>
    <w:rsid w:val="00596F18"/>
    <w:rsid w:val="005A0638"/>
    <w:rsid w:val="005A0D50"/>
    <w:rsid w:val="005A12BC"/>
    <w:rsid w:val="005D7036"/>
    <w:rsid w:val="005D7084"/>
    <w:rsid w:val="005E5EA6"/>
    <w:rsid w:val="00603AB0"/>
    <w:rsid w:val="006167AA"/>
    <w:rsid w:val="00623FC2"/>
    <w:rsid w:val="0062420D"/>
    <w:rsid w:val="0064023A"/>
    <w:rsid w:val="006414AD"/>
    <w:rsid w:val="00646032"/>
    <w:rsid w:val="006461B5"/>
    <w:rsid w:val="00653E5B"/>
    <w:rsid w:val="006542DA"/>
    <w:rsid w:val="00654941"/>
    <w:rsid w:val="006601E9"/>
    <w:rsid w:val="00667B47"/>
    <w:rsid w:val="006913BB"/>
    <w:rsid w:val="00692F52"/>
    <w:rsid w:val="0069705C"/>
    <w:rsid w:val="006A0230"/>
    <w:rsid w:val="006A4C8E"/>
    <w:rsid w:val="006B1485"/>
    <w:rsid w:val="006B2B3A"/>
    <w:rsid w:val="006B2DC2"/>
    <w:rsid w:val="006C2258"/>
    <w:rsid w:val="006C732F"/>
    <w:rsid w:val="006E006B"/>
    <w:rsid w:val="006E3011"/>
    <w:rsid w:val="006E56C1"/>
    <w:rsid w:val="006F1FA5"/>
    <w:rsid w:val="00702D5E"/>
    <w:rsid w:val="00706E7F"/>
    <w:rsid w:val="00714AFA"/>
    <w:rsid w:val="00720F9D"/>
    <w:rsid w:val="0072153A"/>
    <w:rsid w:val="00727C06"/>
    <w:rsid w:val="00741536"/>
    <w:rsid w:val="00745202"/>
    <w:rsid w:val="00760F22"/>
    <w:rsid w:val="00762C99"/>
    <w:rsid w:val="00770E5D"/>
    <w:rsid w:val="0077117B"/>
    <w:rsid w:val="00771A16"/>
    <w:rsid w:val="00772AFE"/>
    <w:rsid w:val="00775F7E"/>
    <w:rsid w:val="00777BD6"/>
    <w:rsid w:val="007804B2"/>
    <w:rsid w:val="00783E45"/>
    <w:rsid w:val="00783F69"/>
    <w:rsid w:val="00784153"/>
    <w:rsid w:val="0079030B"/>
    <w:rsid w:val="007903B3"/>
    <w:rsid w:val="00792D00"/>
    <w:rsid w:val="00795467"/>
    <w:rsid w:val="00795D34"/>
    <w:rsid w:val="007A01A5"/>
    <w:rsid w:val="007A48D2"/>
    <w:rsid w:val="007A608A"/>
    <w:rsid w:val="007B5159"/>
    <w:rsid w:val="007D4DFB"/>
    <w:rsid w:val="007E08A4"/>
    <w:rsid w:val="007E14E2"/>
    <w:rsid w:val="007E4BDC"/>
    <w:rsid w:val="007F1C41"/>
    <w:rsid w:val="007F5A6D"/>
    <w:rsid w:val="00811862"/>
    <w:rsid w:val="00813649"/>
    <w:rsid w:val="00816E67"/>
    <w:rsid w:val="00817341"/>
    <w:rsid w:val="00835C58"/>
    <w:rsid w:val="008429F9"/>
    <w:rsid w:val="00843A90"/>
    <w:rsid w:val="00850F06"/>
    <w:rsid w:val="00851779"/>
    <w:rsid w:val="00854AC9"/>
    <w:rsid w:val="00856E6D"/>
    <w:rsid w:val="00863427"/>
    <w:rsid w:val="00864381"/>
    <w:rsid w:val="00872662"/>
    <w:rsid w:val="008820FE"/>
    <w:rsid w:val="0088326D"/>
    <w:rsid w:val="00884E13"/>
    <w:rsid w:val="008855EE"/>
    <w:rsid w:val="0088589F"/>
    <w:rsid w:val="0088686F"/>
    <w:rsid w:val="00891A44"/>
    <w:rsid w:val="00891A53"/>
    <w:rsid w:val="00891E7D"/>
    <w:rsid w:val="00892879"/>
    <w:rsid w:val="0089560C"/>
    <w:rsid w:val="008A4868"/>
    <w:rsid w:val="008B165D"/>
    <w:rsid w:val="008B22DC"/>
    <w:rsid w:val="008C2B5C"/>
    <w:rsid w:val="008D37D3"/>
    <w:rsid w:val="008E1649"/>
    <w:rsid w:val="008E4D11"/>
    <w:rsid w:val="008E5A06"/>
    <w:rsid w:val="008F57BA"/>
    <w:rsid w:val="009008C8"/>
    <w:rsid w:val="0091478D"/>
    <w:rsid w:val="00922901"/>
    <w:rsid w:val="00936DED"/>
    <w:rsid w:val="00945E65"/>
    <w:rsid w:val="00967D0F"/>
    <w:rsid w:val="009700A4"/>
    <w:rsid w:val="00972269"/>
    <w:rsid w:val="00977971"/>
    <w:rsid w:val="00982177"/>
    <w:rsid w:val="0098338B"/>
    <w:rsid w:val="00995214"/>
    <w:rsid w:val="009978C9"/>
    <w:rsid w:val="009A5AA2"/>
    <w:rsid w:val="009B1960"/>
    <w:rsid w:val="009B1E00"/>
    <w:rsid w:val="009C5770"/>
    <w:rsid w:val="009D009F"/>
    <w:rsid w:val="009D34CD"/>
    <w:rsid w:val="009D38FB"/>
    <w:rsid w:val="009D42C9"/>
    <w:rsid w:val="009E1889"/>
    <w:rsid w:val="009F088B"/>
    <w:rsid w:val="009F4D2B"/>
    <w:rsid w:val="00A1072A"/>
    <w:rsid w:val="00A1114A"/>
    <w:rsid w:val="00A14C9D"/>
    <w:rsid w:val="00A34618"/>
    <w:rsid w:val="00A41AEB"/>
    <w:rsid w:val="00A42146"/>
    <w:rsid w:val="00A554A6"/>
    <w:rsid w:val="00A6598C"/>
    <w:rsid w:val="00A678CE"/>
    <w:rsid w:val="00A717C8"/>
    <w:rsid w:val="00A720BF"/>
    <w:rsid w:val="00A74CA2"/>
    <w:rsid w:val="00A74D73"/>
    <w:rsid w:val="00A76188"/>
    <w:rsid w:val="00A935A1"/>
    <w:rsid w:val="00A944E6"/>
    <w:rsid w:val="00A97B0B"/>
    <w:rsid w:val="00AA6D7F"/>
    <w:rsid w:val="00AB535D"/>
    <w:rsid w:val="00AC3B45"/>
    <w:rsid w:val="00AD138E"/>
    <w:rsid w:val="00AD2BD0"/>
    <w:rsid w:val="00AD6B71"/>
    <w:rsid w:val="00AE5B33"/>
    <w:rsid w:val="00AE6BFF"/>
    <w:rsid w:val="00B10983"/>
    <w:rsid w:val="00B17712"/>
    <w:rsid w:val="00B20657"/>
    <w:rsid w:val="00B22FA3"/>
    <w:rsid w:val="00B23DF0"/>
    <w:rsid w:val="00B30E30"/>
    <w:rsid w:val="00B36C60"/>
    <w:rsid w:val="00B41A31"/>
    <w:rsid w:val="00B432EA"/>
    <w:rsid w:val="00B94732"/>
    <w:rsid w:val="00B97843"/>
    <w:rsid w:val="00BA598C"/>
    <w:rsid w:val="00BC35C8"/>
    <w:rsid w:val="00BD1050"/>
    <w:rsid w:val="00BD7645"/>
    <w:rsid w:val="00BE2C24"/>
    <w:rsid w:val="00BE3C79"/>
    <w:rsid w:val="00BE5838"/>
    <w:rsid w:val="00BE58A8"/>
    <w:rsid w:val="00BE74EA"/>
    <w:rsid w:val="00C049BA"/>
    <w:rsid w:val="00C14B88"/>
    <w:rsid w:val="00C2581D"/>
    <w:rsid w:val="00C3380A"/>
    <w:rsid w:val="00C41B7B"/>
    <w:rsid w:val="00C42736"/>
    <w:rsid w:val="00C604F4"/>
    <w:rsid w:val="00C613F6"/>
    <w:rsid w:val="00C635A4"/>
    <w:rsid w:val="00C64F2E"/>
    <w:rsid w:val="00C71167"/>
    <w:rsid w:val="00C81E9C"/>
    <w:rsid w:val="00C87F6E"/>
    <w:rsid w:val="00CA1BA7"/>
    <w:rsid w:val="00CA3E8E"/>
    <w:rsid w:val="00CB14DD"/>
    <w:rsid w:val="00CC2922"/>
    <w:rsid w:val="00CC49C6"/>
    <w:rsid w:val="00CC4CBC"/>
    <w:rsid w:val="00CD7653"/>
    <w:rsid w:val="00CE0E46"/>
    <w:rsid w:val="00D02148"/>
    <w:rsid w:val="00D0218E"/>
    <w:rsid w:val="00D028E5"/>
    <w:rsid w:val="00D02F00"/>
    <w:rsid w:val="00D1063C"/>
    <w:rsid w:val="00D15210"/>
    <w:rsid w:val="00D23845"/>
    <w:rsid w:val="00D248D1"/>
    <w:rsid w:val="00D325F2"/>
    <w:rsid w:val="00D41722"/>
    <w:rsid w:val="00D4384D"/>
    <w:rsid w:val="00D47219"/>
    <w:rsid w:val="00D51888"/>
    <w:rsid w:val="00D55323"/>
    <w:rsid w:val="00D61CFE"/>
    <w:rsid w:val="00D63A2C"/>
    <w:rsid w:val="00D64960"/>
    <w:rsid w:val="00D718B2"/>
    <w:rsid w:val="00D72FF1"/>
    <w:rsid w:val="00D732B4"/>
    <w:rsid w:val="00D83D83"/>
    <w:rsid w:val="00D95A5F"/>
    <w:rsid w:val="00D96A4C"/>
    <w:rsid w:val="00D96DAE"/>
    <w:rsid w:val="00DA4548"/>
    <w:rsid w:val="00DA77E3"/>
    <w:rsid w:val="00DB13D8"/>
    <w:rsid w:val="00DB5F18"/>
    <w:rsid w:val="00DC43D3"/>
    <w:rsid w:val="00DD23DA"/>
    <w:rsid w:val="00DD5E37"/>
    <w:rsid w:val="00DE5B6B"/>
    <w:rsid w:val="00DF000D"/>
    <w:rsid w:val="00DF1B39"/>
    <w:rsid w:val="00DF5630"/>
    <w:rsid w:val="00E046B0"/>
    <w:rsid w:val="00E16A8B"/>
    <w:rsid w:val="00E21645"/>
    <w:rsid w:val="00E2206A"/>
    <w:rsid w:val="00E238B5"/>
    <w:rsid w:val="00E26726"/>
    <w:rsid w:val="00E30F86"/>
    <w:rsid w:val="00E34BC3"/>
    <w:rsid w:val="00E36DDE"/>
    <w:rsid w:val="00E40E07"/>
    <w:rsid w:val="00E438F7"/>
    <w:rsid w:val="00E51EC0"/>
    <w:rsid w:val="00E531B1"/>
    <w:rsid w:val="00E64903"/>
    <w:rsid w:val="00E71820"/>
    <w:rsid w:val="00E71A45"/>
    <w:rsid w:val="00E81D0A"/>
    <w:rsid w:val="00E9460E"/>
    <w:rsid w:val="00E97408"/>
    <w:rsid w:val="00EA5B69"/>
    <w:rsid w:val="00EB52DB"/>
    <w:rsid w:val="00EB6243"/>
    <w:rsid w:val="00EC0672"/>
    <w:rsid w:val="00ED0C78"/>
    <w:rsid w:val="00EE33E3"/>
    <w:rsid w:val="00EE3D72"/>
    <w:rsid w:val="00EE5C4E"/>
    <w:rsid w:val="00EF010D"/>
    <w:rsid w:val="00EF4D6A"/>
    <w:rsid w:val="00F11A11"/>
    <w:rsid w:val="00F13992"/>
    <w:rsid w:val="00F2246E"/>
    <w:rsid w:val="00F22DA9"/>
    <w:rsid w:val="00F250B2"/>
    <w:rsid w:val="00F259B1"/>
    <w:rsid w:val="00F3205C"/>
    <w:rsid w:val="00F4078C"/>
    <w:rsid w:val="00F47378"/>
    <w:rsid w:val="00F52C93"/>
    <w:rsid w:val="00F54722"/>
    <w:rsid w:val="00F57410"/>
    <w:rsid w:val="00F608BA"/>
    <w:rsid w:val="00F60D29"/>
    <w:rsid w:val="00F67A2E"/>
    <w:rsid w:val="00F76084"/>
    <w:rsid w:val="00F9118A"/>
    <w:rsid w:val="00F9345F"/>
    <w:rsid w:val="00F948D9"/>
    <w:rsid w:val="00FA61FD"/>
    <w:rsid w:val="00FB37D4"/>
    <w:rsid w:val="00FB3A80"/>
    <w:rsid w:val="00FB4B59"/>
    <w:rsid w:val="00FC0624"/>
    <w:rsid w:val="00FD0444"/>
    <w:rsid w:val="00FE63EE"/>
    <w:rsid w:val="00FE7525"/>
    <w:rsid w:val="00FF41A5"/>
    <w:rsid w:val="00FF4B55"/>
    <w:rsid w:val="00FF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8C0FE2"/>
  <w14:defaultImageDpi w14:val="330"/>
  <w15:chartTrackingRefBased/>
  <w15:docId w15:val="{BB5BF11E-CE7F-4957-BD3C-B99E967FC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F4D2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F4D2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F4D2B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9F4D2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B978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9784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978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9784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12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9632;&#22865;&#25991;&#33289;&#20363;\word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6484C-A2B8-4B9A-B835-960F3A43C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word模板.dotx</Template>
  <TotalTime>198</TotalTime>
  <Pages>27</Pages>
  <Words>3409</Words>
  <Characters>19434</Characters>
  <Application>Microsoft Office Word</Application>
  <DocSecurity>0</DocSecurity>
  <Lines>161</Lines>
  <Paragraphs>45</Paragraphs>
  <ScaleCrop>false</ScaleCrop>
  <Company/>
  <LinksUpToDate>false</LinksUpToDate>
  <CharactersWithSpaces>22798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504</cp:revision>
  <dcterms:created xsi:type="dcterms:W3CDTF">2023-05-02T07:14:00Z</dcterms:created>
  <dcterms:modified xsi:type="dcterms:W3CDTF">2023-05-03T01:02:00Z</dcterms:modified>
</cp:coreProperties>
</file>